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C1E55" w14:textId="4D163682" w:rsidR="002B0959" w:rsidRPr="00296BF7" w:rsidRDefault="001B4D9F" w:rsidP="00D83AD4">
      <w:pPr>
        <w:rPr>
          <w:rFonts w:ascii="Calibri Light" w:hAnsi="Calibri Light"/>
          <w:b/>
        </w:rPr>
        <w:sectPr w:rsidR="002B0959" w:rsidRPr="00296BF7" w:rsidSect="0096113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1800" w:bottom="1440" w:left="1800" w:header="0" w:footer="570" w:gutter="0"/>
          <w:cols w:space="720"/>
          <w:titlePg/>
          <w:docGrid w:linePitch="360"/>
        </w:sectPr>
      </w:pPr>
      <w:bookmarkStart w:id="0" w:name="_GoBack"/>
      <w:r w:rsidRPr="00296BF7">
        <w:rPr>
          <w:rFonts w:ascii="Calibri Light" w:hAnsi="Calibri Light"/>
          <w:b/>
          <w:noProof/>
        </w:rPr>
        <w:drawing>
          <wp:anchor distT="0" distB="0" distL="114300" distR="114300" simplePos="0" relativeHeight="251658240" behindDoc="0" locked="0" layoutInCell="1" allowOverlap="1" wp14:anchorId="2E578A54" wp14:editId="4BBFE1A2">
            <wp:simplePos x="0" y="0"/>
            <wp:positionH relativeFrom="column">
              <wp:posOffset>-1143000</wp:posOffset>
            </wp:positionH>
            <wp:positionV relativeFrom="paragraph">
              <wp:posOffset>-914399</wp:posOffset>
            </wp:positionV>
            <wp:extent cx="7551661" cy="10679423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661" cy="10679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47806" w:rsidRPr="00296BF7">
        <w:rPr>
          <w:rFonts w:ascii="Calibri Light" w:hAnsi="Calibri Light"/>
          <w:b/>
          <w:noProof/>
        </w:rPr>
        <w:t>0</w:t>
      </w:r>
      <w:r w:rsidR="00B4305B" w:rsidRPr="00296BF7">
        <w:rPr>
          <w:rFonts w:ascii="Calibri Light" w:hAnsi="Calibri Light"/>
          <w:b/>
          <w:noProof/>
        </w:rPr>
        <w:softHyphen/>
      </w:r>
      <w:r w:rsidR="00B4305B" w:rsidRPr="00296BF7">
        <w:rPr>
          <w:rFonts w:ascii="Calibri Light" w:hAnsi="Calibri Light"/>
          <w:b/>
          <w:noProof/>
        </w:rPr>
        <w:softHyphen/>
      </w:r>
    </w:p>
    <w:p w14:paraId="14386BC1" w14:textId="77777777" w:rsidR="00B0647B" w:rsidRPr="00296BF7" w:rsidRDefault="00B0647B" w:rsidP="00732F52">
      <w:pPr>
        <w:tabs>
          <w:tab w:val="left" w:pos="7963"/>
        </w:tabs>
        <w:bidi/>
        <w:ind w:left="7963" w:hanging="7963"/>
        <w:jc w:val="center"/>
        <w:rPr>
          <w:rFonts w:ascii="Calibri Light" w:hAnsi="Calibri Light" w:cs="B Nazanin"/>
          <w:b/>
          <w:bCs/>
          <w:iCs/>
          <w:color w:val="008000"/>
          <w:szCs w:val="32"/>
          <w:rtl/>
        </w:rPr>
      </w:pPr>
      <w:bookmarkStart w:id="1" w:name="_Toc491668122"/>
      <w:r w:rsidRPr="00296BF7">
        <w:rPr>
          <w:rFonts w:ascii="Calibri Light" w:hAnsi="Calibri Light" w:cs="B Nazanin" w:hint="cs"/>
          <w:b/>
          <w:bCs/>
          <w:iCs/>
          <w:color w:val="008000"/>
          <w:szCs w:val="32"/>
          <w:rtl/>
        </w:rPr>
        <w:lastRenderedPageBreak/>
        <w:t>بسمه تعالی</w:t>
      </w:r>
    </w:p>
    <w:p w14:paraId="538A942B" w14:textId="77777777" w:rsidR="00B0647B" w:rsidRPr="00296BF7" w:rsidRDefault="00B0647B" w:rsidP="00B0647B">
      <w:pPr>
        <w:tabs>
          <w:tab w:val="left" w:pos="7963"/>
        </w:tabs>
        <w:bidi/>
        <w:jc w:val="center"/>
        <w:rPr>
          <w:rFonts w:ascii="Calibri Light" w:hAnsi="Calibri Light" w:cs="B Nazanin"/>
          <w:b/>
          <w:bCs/>
          <w:color w:val="0F243E" w:themeColor="text2" w:themeShade="80"/>
          <w:szCs w:val="28"/>
        </w:rPr>
      </w:pPr>
    </w:p>
    <w:p w14:paraId="06631349" w14:textId="4BAF9E4D" w:rsidR="00B0647B" w:rsidRPr="00296BF7" w:rsidRDefault="00B0647B" w:rsidP="00B0647B">
      <w:pPr>
        <w:bidi/>
        <w:spacing w:line="264" w:lineRule="auto"/>
        <w:jc w:val="lowKashida"/>
        <w:rPr>
          <w:rFonts w:ascii="Calibri Light" w:hAnsi="Calibri Light" w:cs="B Nazanin"/>
          <w:b/>
          <w:color w:val="0F243E" w:themeColor="text2" w:themeShade="80"/>
          <w:szCs w:val="26"/>
          <w:rtl/>
        </w:rPr>
      </w:pPr>
      <w:r w:rsidRPr="00296BF7">
        <w:rPr>
          <w:rFonts w:ascii="Calibri Light" w:hAnsi="Calibri Light" w:cs="B Nazanin" w:hint="cs"/>
          <w:b/>
          <w:iCs/>
          <w:color w:val="0F243E" w:themeColor="text2" w:themeShade="80"/>
          <w:szCs w:val="26"/>
          <w:rtl/>
        </w:rPr>
        <w:t>صند</w:t>
      </w:r>
      <w:r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 xml:space="preserve">وق نوآوری و شکوفایی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Cs w:val="26"/>
          <w:rtl/>
        </w:rPr>
        <w:t>به‌منظور</w:t>
      </w:r>
      <w:r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 xml:space="preserve"> تقویت توان توسعه فناوری شرکت‌های دانش‌بنیان با رویکرد نوآوری باز و همکاری فناورانه، خدمت جدیدی را طراحی و عرضه کرده است که در قالب آن، نیازهای تحقیقاتی و فناورانه شرکت‌های دانش‌بنیان و متعاقباً، گروه‌های پژوهشی و فناور توانمند برای اجرای طرح‌های تحقیقاتی و توسعه فناوری‌های </w:t>
      </w:r>
      <w:r w:rsidR="00DF6563"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>موردنیاز</w:t>
      </w:r>
      <w:r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 xml:space="preserve"> این شرکت‌ها را شناسایی می‌نماید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>.</w:t>
      </w:r>
    </w:p>
    <w:p w14:paraId="21E78CF2" w14:textId="08937E9E" w:rsidR="00B0647B" w:rsidRPr="00296BF7" w:rsidRDefault="00B0647B" w:rsidP="00B0647B">
      <w:pPr>
        <w:bidi/>
        <w:spacing w:line="264" w:lineRule="auto"/>
        <w:jc w:val="lowKashida"/>
        <w:rPr>
          <w:rFonts w:ascii="Calibri Light" w:hAnsi="Calibri Light" w:cs="B Nazanin"/>
          <w:b/>
          <w:color w:val="0F243E" w:themeColor="text2" w:themeShade="80"/>
          <w:szCs w:val="26"/>
          <w:rtl/>
        </w:rPr>
      </w:pPr>
      <w:r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>آنچه پیش رو دارید، نیاز تحقیقاتی/فناورانه یکی از شرکت‌های دانش‌بنیان متقاضی است که توسط صندوق نوآوری و شکوفایی شناسایی و در قالب فراخوان منتشر شده است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>.</w:t>
      </w:r>
      <w:r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 xml:space="preserve"> لطفاً به موارد زیر توجه </w:t>
      </w:r>
      <w:r w:rsidR="00DF6563"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>فرمایید</w:t>
      </w:r>
      <w:r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>:</w:t>
      </w:r>
    </w:p>
    <w:p w14:paraId="4B16E6F2" w14:textId="1952DC06" w:rsidR="00B0647B" w:rsidRPr="00296BF7" w:rsidRDefault="00B0647B" w:rsidP="00B0647B">
      <w:pPr>
        <w:pStyle w:val="ListParagraph"/>
        <w:numPr>
          <w:ilvl w:val="0"/>
          <w:numId w:val="2"/>
        </w:numPr>
        <w:spacing w:after="0" w:line="264" w:lineRule="auto"/>
        <w:jc w:val="lowKashida"/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</w:pP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شرکت در این فراخوان تحقیقاتی و ارائه پروپوزال در قالب انفرادی، گروهی، شرکتی یا سازمانی مجاز است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همه پژوهشگران، دانشجویان، دانش‌آموختگان و اعضای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>ه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ئت‌علم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ی دانشگاه‌ها و مراکز تحقیقاتی، شرکت‌های دانش‌بنیان و فناور و سایر </w:t>
      </w:r>
      <w:r w:rsidR="00DF6563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علاقه‌مندان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می‌توانند با تدوین و ارسال پروپوزال در این فراخوان شرکت کنند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</w:p>
    <w:p w14:paraId="48A6B33F" w14:textId="0F34CF1A" w:rsidR="00B0647B" w:rsidRPr="00296BF7" w:rsidRDefault="00B0647B" w:rsidP="00D0797D">
      <w:pPr>
        <w:pStyle w:val="ListParagraph"/>
        <w:numPr>
          <w:ilvl w:val="0"/>
          <w:numId w:val="2"/>
        </w:numPr>
        <w:spacing w:after="0" w:line="264" w:lineRule="auto"/>
        <w:jc w:val="lowKashida"/>
        <w:rPr>
          <w:rFonts w:ascii="Calibri Light" w:hAnsi="Calibri Light" w:cs="B Nazanin"/>
          <w:b/>
          <w:color w:val="0F243E" w:themeColor="text2" w:themeShade="80"/>
          <w:sz w:val="20"/>
          <w:szCs w:val="26"/>
        </w:rPr>
      </w:pP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پروپوزال‌ها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صرفاً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با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د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در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چارچوب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تدو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ن‌شده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صندوق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نوآور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ی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و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شکوفا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یی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و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حداکثر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تا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تار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خ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="000368DB">
        <w:rPr>
          <w:rFonts w:ascii="Calibri Light" w:hAnsi="Calibri Light" w:cs="B Nazanin" w:hint="cs"/>
          <w:b/>
          <w:bCs/>
          <w:color w:val="0F243E" w:themeColor="text2" w:themeShade="80"/>
          <w:sz w:val="20"/>
          <w:szCs w:val="26"/>
          <w:rtl/>
        </w:rPr>
        <w:t>5 مــرداد</w:t>
      </w:r>
      <w:r w:rsidRPr="00296BF7">
        <w:rPr>
          <w:rFonts w:ascii="Calibri Light" w:hAnsi="Calibri Light" w:cs="B Nazanin"/>
          <w:b/>
          <w:bCs/>
          <w:color w:val="0F243E" w:themeColor="text2" w:themeShade="80"/>
          <w:sz w:val="20"/>
          <w:szCs w:val="26"/>
          <w:rtl/>
        </w:rPr>
        <w:t xml:space="preserve"> </w:t>
      </w:r>
      <w:r w:rsidR="0025324F" w:rsidRPr="00296BF7">
        <w:rPr>
          <w:rFonts w:ascii="Calibri Light" w:hAnsi="Calibri Light" w:cs="B Nazanin" w:hint="cs"/>
          <w:b/>
          <w:bCs/>
          <w:color w:val="0F243E" w:themeColor="text2" w:themeShade="80"/>
          <w:sz w:val="20"/>
          <w:szCs w:val="26"/>
          <w:rtl/>
        </w:rPr>
        <w:t>1400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در 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u w:val="single"/>
          <w:rtl/>
        </w:rPr>
        <w:t xml:space="preserve">قالب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u w:val="single"/>
        </w:rPr>
        <w:t>Word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u w:val="single"/>
          <w:rtl/>
        </w:rPr>
        <w:t xml:space="preserve"> 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در سامانه غزال به آدرس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hyperlink r:id="rId15" w:history="1">
        <w:r w:rsidRPr="00296BF7">
          <w:rPr>
            <w:rStyle w:val="Hyperlink"/>
            <w:rFonts w:ascii="Calibri Light" w:hAnsi="Calibri Light" w:cs="B Nazanin"/>
            <w:b/>
            <w:sz w:val="20"/>
            <w:szCs w:val="26"/>
          </w:rPr>
          <w:t>https://ghazal</w:t>
        </w:r>
        <w:r w:rsidR="004A5F95" w:rsidRPr="00296BF7">
          <w:rPr>
            <w:rStyle w:val="Hyperlink"/>
            <w:rFonts w:ascii="Calibri Light" w:hAnsi="Calibri Light" w:cs="B Nazanin"/>
            <w:b/>
            <w:sz w:val="20"/>
            <w:szCs w:val="26"/>
          </w:rPr>
          <w:t>.</w:t>
        </w:r>
        <w:r w:rsidRPr="00296BF7">
          <w:rPr>
            <w:rStyle w:val="Hyperlink"/>
            <w:rFonts w:ascii="Calibri Light" w:hAnsi="Calibri Light" w:cs="B Nazanin"/>
            <w:b/>
            <w:sz w:val="20"/>
            <w:szCs w:val="26"/>
          </w:rPr>
          <w:t>inif</w:t>
        </w:r>
        <w:r w:rsidR="004A5F95" w:rsidRPr="00296BF7">
          <w:rPr>
            <w:rStyle w:val="Hyperlink"/>
            <w:rFonts w:ascii="Calibri Light" w:hAnsi="Calibri Light" w:cs="B Nazanin"/>
            <w:b/>
            <w:sz w:val="20"/>
            <w:szCs w:val="26"/>
          </w:rPr>
          <w:t>.</w:t>
        </w:r>
        <w:r w:rsidRPr="00296BF7">
          <w:rPr>
            <w:rStyle w:val="Hyperlink"/>
            <w:rFonts w:ascii="Calibri Light" w:hAnsi="Calibri Light" w:cs="B Nazanin"/>
            <w:b/>
            <w:sz w:val="20"/>
            <w:szCs w:val="26"/>
          </w:rPr>
          <w:t>ir/grant</w:t>
        </w:r>
      </w:hyperlink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 xml:space="preserve"> 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ارسال شوند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پروپوزال‌هایی که در چارچوبی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>غ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F243E" w:themeColor="text2" w:themeShade="80"/>
          <w:sz w:val="20"/>
          <w:szCs w:val="26"/>
          <w:rtl/>
        </w:rPr>
        <w:t>رازآن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، یا به روش‌های دیگر به دست صندوق برسند، وارد فرایند ارزیابی نخواهند شد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</w:p>
    <w:p w14:paraId="3E374FDA" w14:textId="271D44B0" w:rsidR="00B0647B" w:rsidRPr="00296BF7" w:rsidRDefault="00B0647B" w:rsidP="00B0647B">
      <w:pPr>
        <w:pStyle w:val="ListParagraph"/>
        <w:numPr>
          <w:ilvl w:val="0"/>
          <w:numId w:val="2"/>
        </w:numPr>
        <w:spacing w:after="0" w:line="264" w:lineRule="auto"/>
        <w:jc w:val="lowKashida"/>
        <w:rPr>
          <w:rFonts w:ascii="Calibri Light" w:hAnsi="Calibri Light" w:cs="B Nazanin"/>
          <w:b/>
          <w:color w:val="0F243E" w:themeColor="text2" w:themeShade="80"/>
          <w:sz w:val="20"/>
          <w:szCs w:val="26"/>
        </w:rPr>
      </w:pP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پس از اتمام مهلت ارسال پروپوزال‌ها، فرایند ارزیابی </w:t>
      </w:r>
      <w:r w:rsidR="001726E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آن‌ها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توسط صندوق نوآوری و شکوفایی آغاز خواهد شد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پروپوزالی که بیشترین تناسب را با الزامات این نیاز تحقیقاتی داشته باشد، انتخاب و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>به‌عنوان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«مجری» برای مذاکرات تکمیلی به شرکت دانش‌بنیان متقاضی معرفی خواهد شد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</w:p>
    <w:p w14:paraId="6AFF4179" w14:textId="765EBB9C" w:rsidR="00B0647B" w:rsidRPr="00296BF7" w:rsidRDefault="00B0647B" w:rsidP="00B0647B">
      <w:pPr>
        <w:pStyle w:val="ListParagraph"/>
        <w:numPr>
          <w:ilvl w:val="0"/>
          <w:numId w:val="2"/>
        </w:numPr>
        <w:spacing w:after="0" w:line="264" w:lineRule="auto"/>
        <w:jc w:val="lowKashida"/>
        <w:rPr>
          <w:rFonts w:ascii="Calibri Light" w:hAnsi="Calibri Light" w:cs="B Nazanin"/>
          <w:b/>
          <w:color w:val="0F243E" w:themeColor="text2" w:themeShade="80"/>
          <w:sz w:val="20"/>
          <w:szCs w:val="26"/>
        </w:rPr>
      </w:pP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در صورت توافق پروپوزال‌دهنده منتخب (مجری تحقیق) و شرکت دانش‌بنیان (متقاضی تحقیق)، قرارداد 3جانبه‌ای مابین «صندوق»، «متقاضی» و «مجری» منعقد خواهد شد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در قالب این قرارداد، صندوق نوآوری تا 70 درصد هزینه اجرای طرح تحقیقاتی را به شکل بلاعوض به متقاضی خواهد پرداخت تا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>به‌طور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مرحله‌ای و متناسب با پیشرفت اجرای طرح، در اختیار مجری قرار گیرد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</w:p>
    <w:p w14:paraId="532327D4" w14:textId="7561F591" w:rsidR="00732F52" w:rsidRPr="00732F52" w:rsidRDefault="00732F52" w:rsidP="00660DD6">
      <w:pPr>
        <w:pStyle w:val="ListParagraph"/>
        <w:numPr>
          <w:ilvl w:val="0"/>
          <w:numId w:val="2"/>
        </w:numPr>
        <w:jc w:val="both"/>
        <w:rPr>
          <w:rFonts w:ascii="Calibri Light" w:hAnsi="Calibri Light" w:cs="B Nazanin"/>
          <w:b/>
          <w:color w:val="0F243E" w:themeColor="text2" w:themeShade="80"/>
          <w:szCs w:val="26"/>
        </w:rPr>
      </w:pPr>
      <w:bookmarkStart w:id="2" w:name="_Hlk75614467"/>
      <w:r w:rsidRPr="00732F52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 xml:space="preserve">گرچه در این فراخوان، </w:t>
      </w:r>
      <w:r w:rsidRPr="00732F52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گام‌های کلی برای اجرای تحقیق مورد نظر پیش‌بینی و معرفی شده است، اما</w:t>
      </w:r>
      <w:r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</w:t>
      </w:r>
      <w:r w:rsidRPr="00732F52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پیشنهاد‌دهندگان می‌توانند از هر روش یا فناوری دلخواه و در قالب یک برنامه تحقیقاتی متفاوت برای حل این مسئله تحقیقاتی و دستیابی</w:t>
      </w:r>
      <w:r w:rsidRPr="00732F52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 xml:space="preserve"> به اهداف آن استفاده کنند.</w:t>
      </w:r>
    </w:p>
    <w:bookmarkEnd w:id="2"/>
    <w:p w14:paraId="06F54F2B" w14:textId="005EA3E4" w:rsidR="00B0647B" w:rsidRPr="00296BF7" w:rsidRDefault="00B0647B" w:rsidP="00B0647B">
      <w:pPr>
        <w:pStyle w:val="ListParagraph"/>
        <w:numPr>
          <w:ilvl w:val="0"/>
          <w:numId w:val="2"/>
        </w:numPr>
        <w:spacing w:after="0" w:line="264" w:lineRule="auto"/>
        <w:jc w:val="lowKashida"/>
        <w:rPr>
          <w:rFonts w:ascii="Calibri Light" w:hAnsi="Calibri Light" w:cs="B Nazanin"/>
          <w:b/>
          <w:color w:val="0F243E" w:themeColor="text2" w:themeShade="80"/>
          <w:sz w:val="20"/>
          <w:szCs w:val="26"/>
        </w:rPr>
      </w:pP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تدوین و ارسال پروپوزال در قالب این فراخوان،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>به‌منزله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بهره‌مندی از حمایت‌های صندوق نوآوری و شکوفایی نخواهد بود و برای فرستنده حقی ایجاد نمی‌کند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صندوق نوآوری و شکوفایی خود را ملزم به رعایت محرمانگی دانسته و مفاد کلیه طرح‌های ارسالی محرمانه نزد صندوق باقی خواهد ماند</w:t>
      </w:r>
      <w:r w:rsidR="004A5F95"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>.</w:t>
      </w:r>
    </w:p>
    <w:p w14:paraId="0BEAD554" w14:textId="77777777" w:rsidR="00B0647B" w:rsidRPr="00296BF7" w:rsidRDefault="00B0647B" w:rsidP="00B0647B">
      <w:pPr>
        <w:pStyle w:val="ListParagraph"/>
        <w:numPr>
          <w:ilvl w:val="0"/>
          <w:numId w:val="2"/>
        </w:numPr>
        <w:spacing w:after="0" w:line="264" w:lineRule="auto"/>
        <w:jc w:val="lowKashida"/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</w:pP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هرگونه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>سؤال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یا ابهام در خصوص این فرایند را با شرکت بومرنگ </w:t>
      </w:r>
      <w:r w:rsidRPr="00296BF7">
        <w:rPr>
          <w:rFonts w:ascii="Calibri Light" w:hAnsi="Calibri Light" w:cs="B Nazanin"/>
          <w:b/>
          <w:color w:val="0F243E" w:themeColor="text2" w:themeShade="80"/>
          <w:sz w:val="20"/>
          <w:szCs w:val="26"/>
          <w:rtl/>
        </w:rPr>
        <w:t>به‌عنوان</w:t>
      </w:r>
      <w:r w:rsidRPr="00296BF7">
        <w:rPr>
          <w:rFonts w:ascii="Calibri Light" w:hAnsi="Calibri Light" w:cs="B Nazanin" w:hint="cs"/>
          <w:b/>
          <w:color w:val="0F243E" w:themeColor="text2" w:themeShade="80"/>
          <w:sz w:val="20"/>
          <w:szCs w:val="26"/>
          <w:rtl/>
        </w:rPr>
        <w:t xml:space="preserve"> کارگزار صندوق در میان بگذارید (شماره تماس: 88398543 و 88398563-021)</w:t>
      </w:r>
    </w:p>
    <w:p w14:paraId="75CF4966" w14:textId="5B3CE81C" w:rsidR="00B0647B" w:rsidRPr="00296BF7" w:rsidRDefault="002C5DC7" w:rsidP="00B0647B">
      <w:pPr>
        <w:pStyle w:val="Heading4"/>
        <w:jc w:val="right"/>
        <w:rPr>
          <w:rFonts w:ascii="Calibri Light" w:hAnsi="Calibri Light"/>
          <w:b/>
          <w:i w:val="0"/>
          <w:color w:val="008000"/>
        </w:rPr>
      </w:pPr>
      <w:r w:rsidRPr="00296BF7">
        <w:rPr>
          <w:rFonts w:ascii="Calibri Light" w:hAnsi="Calibri Light" w:cs="B Mitra"/>
          <w:b/>
          <w:bCs/>
          <w:i w:val="0"/>
          <w:color w:val="008000"/>
          <w:szCs w:val="28"/>
          <w:rtl/>
        </w:rPr>
        <w:lastRenderedPageBreak/>
        <w:t xml:space="preserve"> </w:t>
      </w:r>
      <w:r w:rsidR="00B0647B" w:rsidRPr="00296BF7">
        <w:rPr>
          <w:rFonts w:ascii="Calibri Light" w:hAnsi="Calibri Light" w:cs="B Mitra" w:hint="cs"/>
          <w:b/>
          <w:bCs/>
          <w:i w:val="0"/>
          <w:color w:val="008000"/>
          <w:szCs w:val="28"/>
          <w:rtl/>
        </w:rPr>
        <w:t>درباره شرکت دانش‌بنیان متقاضی</w:t>
      </w:r>
    </w:p>
    <w:p w14:paraId="2C3FD72D" w14:textId="77777777" w:rsidR="00B0647B" w:rsidRPr="00296BF7" w:rsidRDefault="00B0647B" w:rsidP="00B0647B">
      <w:pPr>
        <w:rPr>
          <w:rFonts w:ascii="Calibri Light" w:hAnsi="Calibri Light"/>
          <w:b/>
        </w:rPr>
      </w:pPr>
    </w:p>
    <w:p w14:paraId="282E9C69" w14:textId="1ABA8EF4" w:rsidR="00B0647B" w:rsidRPr="00296BF7" w:rsidRDefault="00B0647B" w:rsidP="00B0647B">
      <w:pPr>
        <w:bidi/>
        <w:spacing w:line="360" w:lineRule="auto"/>
        <w:ind w:left="90"/>
        <w:jc w:val="both"/>
        <w:rPr>
          <w:rFonts w:ascii="Calibri Light" w:hAnsi="Calibri Light" w:cs="B Nazanin"/>
          <w:b/>
          <w:color w:val="000000" w:themeColor="text1"/>
          <w:szCs w:val="26"/>
          <w:rtl/>
        </w:rPr>
      </w:pP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 xml:space="preserve">این فراخوان به سفارش یک شرکت دانش‌بنیان </w:t>
      </w:r>
      <w:r w:rsidR="0098468F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تولیدی نوع 1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 xml:space="preserve"> تدوین شده است</w:t>
      </w:r>
      <w:r w:rsidR="00FD175A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 xml:space="preserve"> که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1726E7">
        <w:rPr>
          <w:rFonts w:ascii="Calibri Light" w:hAnsi="Calibri Light" w:cs="B Nazanin" w:hint="cs"/>
          <w:b/>
          <w:color w:val="000000" w:themeColor="text1"/>
          <w:szCs w:val="26"/>
          <w:rtl/>
        </w:rPr>
        <w:t>از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سال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1395 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با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هدف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ارائه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خدمات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مالک</w:t>
      </w:r>
      <w:r w:rsidR="00803A58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ت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803A58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فکر</w:t>
      </w:r>
      <w:r w:rsidR="00803A58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803A58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3F3D99">
        <w:rPr>
          <w:rFonts w:ascii="Calibri Light" w:hAnsi="Calibri Light" w:cs="B Nazanin" w:hint="cs"/>
          <w:b/>
          <w:color w:val="000000" w:themeColor="text1"/>
          <w:szCs w:val="26"/>
          <w:rtl/>
        </w:rPr>
        <w:t xml:space="preserve">شروع به فعالیت </w:t>
      </w:r>
      <w:r w:rsidR="0073666E">
        <w:rPr>
          <w:rFonts w:ascii="Calibri Light" w:hAnsi="Calibri Light" w:cs="B Nazanin"/>
          <w:b/>
          <w:color w:val="000000" w:themeColor="text1"/>
          <w:szCs w:val="26"/>
          <w:rtl/>
        </w:rPr>
        <w:t>نموده است</w:t>
      </w:r>
      <w:r w:rsidR="00803A58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.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 xml:space="preserve"> </w:t>
      </w:r>
      <w:r w:rsidR="00B94DBF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</w:t>
      </w:r>
      <w:r w:rsidR="00B94DBF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B94DBF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ن</w:t>
      </w:r>
      <w:r w:rsidR="00B94DBF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B94DBF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موسسه</w:t>
      </w:r>
      <w:r w:rsidR="0073666E">
        <w:rPr>
          <w:rFonts w:ascii="Calibri Light" w:hAnsi="Calibri Light" w:cs="B Nazanin" w:hint="cs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با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توجه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به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ن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از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73666E">
        <w:rPr>
          <w:rFonts w:ascii="Calibri Light" w:hAnsi="Calibri Light" w:cs="B Nazanin"/>
          <w:b/>
          <w:color w:val="000000" w:themeColor="text1"/>
          <w:szCs w:val="26"/>
          <w:rtl/>
        </w:rPr>
        <w:t>روزافزون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در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حوزه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مالک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ت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فکر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اقدام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به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برگزار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دوره‌ها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آموزش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متعدد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73666E">
        <w:rPr>
          <w:rFonts w:ascii="Calibri Light" w:hAnsi="Calibri Light" w:cs="B Nazanin"/>
          <w:b/>
          <w:color w:val="000000" w:themeColor="text1"/>
          <w:szCs w:val="26"/>
          <w:rtl/>
        </w:rPr>
        <w:t>به‌صورت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حضور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73666E">
        <w:rPr>
          <w:rFonts w:ascii="Calibri Light" w:hAnsi="Calibri Light" w:cs="B Nazanin"/>
          <w:b/>
          <w:color w:val="000000" w:themeColor="text1"/>
          <w:szCs w:val="26"/>
          <w:rtl/>
        </w:rPr>
        <w:t>غ</w:t>
      </w:r>
      <w:r w:rsidR="0073666E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73666E">
        <w:rPr>
          <w:rFonts w:ascii="Calibri Light" w:hAnsi="Calibri Light" w:cs="B Nazanin" w:hint="eastAsia"/>
          <w:b/>
          <w:color w:val="000000" w:themeColor="text1"/>
          <w:szCs w:val="26"/>
          <w:rtl/>
        </w:rPr>
        <w:t>رحضور</w:t>
      </w:r>
      <w:r w:rsidR="0073666E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و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همچن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ن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ته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ه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محتوا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آموزش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مجاز</w:t>
      </w:r>
      <w:r w:rsidR="002D68B5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نموده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2D68B5"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است</w:t>
      </w:r>
      <w:r w:rsidR="002D68B5" w:rsidRPr="00296BF7">
        <w:rPr>
          <w:rFonts w:ascii="Calibri Light" w:hAnsi="Calibri Light" w:cs="B Nazanin"/>
          <w:b/>
          <w:color w:val="000000" w:themeColor="text1"/>
          <w:szCs w:val="26"/>
          <w:rtl/>
        </w:rPr>
        <w:t>.</w:t>
      </w:r>
    </w:p>
    <w:p w14:paraId="7056047F" w14:textId="5824DA20" w:rsidR="00010B57" w:rsidRPr="00296BF7" w:rsidRDefault="00495215" w:rsidP="0070386C">
      <w:pPr>
        <w:bidi/>
        <w:spacing w:line="360" w:lineRule="auto"/>
        <w:ind w:left="90"/>
        <w:jc w:val="both"/>
        <w:rPr>
          <w:rFonts w:ascii="Calibri Light" w:hAnsi="Calibri Light" w:cs="B Nazanin"/>
          <w:b/>
          <w:color w:val="000000" w:themeColor="text1"/>
          <w:szCs w:val="26"/>
          <w:rtl/>
          <w:lang w:bidi="fa-IR"/>
        </w:rPr>
      </w:pP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ن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موسسه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در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سال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1398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در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حوزه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ارائه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خدمات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مالک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ت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فکر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73666E">
        <w:rPr>
          <w:rFonts w:ascii="Calibri Light" w:hAnsi="Calibri Light" w:cs="B Nazanin"/>
          <w:b/>
          <w:color w:val="000000" w:themeColor="text1"/>
          <w:szCs w:val="26"/>
          <w:rtl/>
        </w:rPr>
        <w:t>به‌عنوان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شرکت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دانش‌بن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ان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مورد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="0073666E">
        <w:rPr>
          <w:rFonts w:ascii="Calibri Light" w:hAnsi="Calibri Light" w:cs="B Nazanin"/>
          <w:b/>
          <w:color w:val="000000" w:themeColor="text1"/>
          <w:szCs w:val="26"/>
          <w:rtl/>
        </w:rPr>
        <w:t>تائ</w:t>
      </w:r>
      <w:r w:rsidR="0073666E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73666E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قرار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گرفت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>.</w:t>
      </w:r>
      <w:r w:rsidR="001B786A"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 xml:space="preserve"> </w:t>
      </w:r>
      <w:r w:rsidR="000C7B52">
        <w:rPr>
          <w:rFonts w:ascii="Calibri Light" w:hAnsi="Calibri Light" w:cs="B Nazanin" w:hint="cs"/>
          <w:b/>
          <w:color w:val="000000" w:themeColor="text1"/>
          <w:szCs w:val="26"/>
          <w:rtl/>
        </w:rPr>
        <w:t>این شرکت دانش‌بنیان، به تازگی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ن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ز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جهت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راه‌انداز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سامانه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جستجو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دارا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فکر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در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پرد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س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نوآور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="00234CDE">
        <w:rPr>
          <w:rFonts w:ascii="Calibri Light" w:hAnsi="Calibri Light" w:cs="B Nazanin"/>
          <w:b/>
          <w:color w:val="000000" w:themeColor="text1"/>
          <w:szCs w:val="26"/>
          <w:rtl/>
        </w:rPr>
        <w:t>‌ها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قضا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و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حقوق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پذ</w:t>
      </w:r>
      <w:r w:rsidRPr="00296BF7">
        <w:rPr>
          <w:rFonts w:ascii="Calibri Light" w:hAnsi="Calibri Light" w:cs="B Nazanin" w:hint="cs"/>
          <w:b/>
          <w:color w:val="000000" w:themeColor="text1"/>
          <w:szCs w:val="26"/>
          <w:rtl/>
        </w:rPr>
        <w:t>ی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رش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شده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 xml:space="preserve"> </w:t>
      </w:r>
      <w:r w:rsidRPr="00296BF7">
        <w:rPr>
          <w:rFonts w:ascii="Calibri Light" w:hAnsi="Calibri Light" w:cs="B Nazanin" w:hint="eastAsia"/>
          <w:b/>
          <w:color w:val="000000" w:themeColor="text1"/>
          <w:szCs w:val="26"/>
          <w:rtl/>
        </w:rPr>
        <w:t>است</w:t>
      </w:r>
      <w:r w:rsidRPr="00296BF7">
        <w:rPr>
          <w:rFonts w:ascii="Calibri Light" w:hAnsi="Calibri Light" w:cs="B Nazanin"/>
          <w:b/>
          <w:color w:val="000000" w:themeColor="text1"/>
          <w:szCs w:val="26"/>
          <w:rtl/>
        </w:rPr>
        <w:t>.</w:t>
      </w:r>
    </w:p>
    <w:p w14:paraId="649CC53A" w14:textId="77777777" w:rsidR="0030072D" w:rsidRPr="00296BF7" w:rsidRDefault="0030072D">
      <w:r w:rsidRPr="00296BF7">
        <w:rPr>
          <w:b/>
          <w:bCs/>
        </w:rPr>
        <w:br w:type="page"/>
      </w:r>
    </w:p>
    <w:tbl>
      <w:tblPr>
        <w:tblStyle w:val="PlainTable41"/>
        <w:tblW w:w="10141" w:type="dxa"/>
        <w:tblLayout w:type="fixed"/>
        <w:tblLook w:val="0620" w:firstRow="1" w:lastRow="0" w:firstColumn="0" w:lastColumn="0" w:noHBand="1" w:noVBand="1"/>
      </w:tblPr>
      <w:tblGrid>
        <w:gridCol w:w="6669"/>
        <w:gridCol w:w="3472"/>
      </w:tblGrid>
      <w:tr w:rsidR="00FA27AA" w:rsidRPr="00296BF7" w14:paraId="2D85424B" w14:textId="77777777" w:rsidTr="003007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92"/>
        </w:trPr>
        <w:tc>
          <w:tcPr>
            <w:tcW w:w="6669" w:type="dxa"/>
          </w:tcPr>
          <w:p w14:paraId="7FFCC889" w14:textId="126E6C07" w:rsidR="00FA27AA" w:rsidRPr="00296BF7" w:rsidRDefault="00FA27AA" w:rsidP="002E680B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szCs w:val="28"/>
                <w:rtl/>
              </w:rPr>
            </w:pPr>
            <w:r w:rsidRPr="00296BF7">
              <w:rPr>
                <w:rFonts w:ascii="Calibri Light" w:hAnsi="Calibri Light" w:cs="B Mitra" w:hint="cs"/>
                <w:iCs/>
                <w:color w:val="549E39"/>
                <w:sz w:val="20"/>
                <w:szCs w:val="28"/>
                <w:rtl/>
              </w:rPr>
              <w:lastRenderedPageBreak/>
              <w:t>ضرورت مس</w:t>
            </w:r>
            <w:r w:rsidR="002E680B" w:rsidRPr="00296BF7">
              <w:rPr>
                <w:rFonts w:ascii="Calibri Light" w:hAnsi="Calibri Light" w:cs="B Mitra" w:hint="cs"/>
                <w:iCs/>
                <w:color w:val="549E39"/>
                <w:sz w:val="20"/>
                <w:szCs w:val="28"/>
                <w:rtl/>
              </w:rPr>
              <w:t>ئ</w:t>
            </w:r>
            <w:r w:rsidRPr="00296BF7">
              <w:rPr>
                <w:rFonts w:ascii="Calibri Light" w:hAnsi="Calibri Light" w:cs="B Mitra" w:hint="cs"/>
                <w:iCs/>
                <w:color w:val="549E39"/>
                <w:sz w:val="20"/>
                <w:szCs w:val="28"/>
                <w:rtl/>
              </w:rPr>
              <w:t>له</w:t>
            </w:r>
          </w:p>
          <w:p w14:paraId="4A105561" w14:textId="786DDCBD" w:rsidR="0071271D" w:rsidRPr="00296BF7" w:rsidRDefault="002C5DC7" w:rsidP="00410116">
            <w:pPr>
              <w:bidi/>
              <w:spacing w:line="360" w:lineRule="auto"/>
              <w:jc w:val="both"/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</w:pP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73666E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ازآنجاکه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اختراعات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ثبت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شده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در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دن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دارا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اطلاعات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فن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تجار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حقوق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هستند</w:t>
            </w:r>
            <w:r w:rsidR="00DA3E97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مهم‌تر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منابع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اطلاعات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محسوب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شوند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هم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دل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محققان،</w:t>
            </w:r>
            <w:r w:rsidR="00297CF0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فناوران،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مد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ران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کسب</w:t>
            </w:r>
            <w:r w:rsidR="00297CF0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lang w:bidi="fa-IR"/>
              </w:rPr>
              <w:t>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وکارها</w:t>
            </w:r>
            <w:r w:rsidR="00F1269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مد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ران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تحق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ق</w:t>
            </w:r>
            <w:r w:rsidR="00301E61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وتوسعه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دارند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اطلاعات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را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بررس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تحل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کنند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. </w:t>
            </w:r>
            <w:r w:rsidR="00F6325D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در فرایند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تحل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پتن</w:t>
            </w:r>
            <w:r w:rsidR="00F1269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 (</w:t>
            </w:r>
            <w:r w:rsidR="00F1269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0"/>
                <w:lang w:bidi="fa-IR"/>
              </w:rPr>
              <w:t>Patent Analysis</w:t>
            </w:r>
            <w:r w:rsidR="00F1269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)</w:t>
            </w:r>
            <w:r w:rsidR="00A064E3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،</w:t>
            </w:r>
            <w:r w:rsidR="00F1269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تحل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="00DA3E97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lang w:bidi="fa-IR"/>
              </w:rPr>
              <w:t>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گر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پس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جستجو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در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بانک‌ها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اطلاعات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اختراع،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مجموعه‌ا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277A0E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پتنت‌ها</w:t>
            </w:r>
            <w:r w:rsidR="00B34ED6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ی مرتبط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با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موضوع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تحل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B34ED6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را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جمع</w:t>
            </w:r>
            <w:r w:rsidR="00B34ED6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lang w:bidi="fa-IR"/>
              </w:rPr>
              <w:t>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آور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کرده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طر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ق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مقا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سه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تطب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ق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1726E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آن‌ها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ازها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مطرح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شده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جانب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متقاض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پاسخ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دهد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. </w:t>
            </w:r>
            <w:r w:rsidR="001726E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 مهم‌ترین اهداف</w:t>
            </w:r>
            <w:r w:rsidR="0037412E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تحل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C75259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پتنت</w:t>
            </w:r>
            <w:r w:rsidR="006076C6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می‌توان</w:t>
            </w:r>
            <w:r w:rsidR="00E64FD3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به</w:t>
            </w:r>
            <w:r w:rsidR="0037412E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شناسا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فناور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ها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محصولات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جد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</w:t>
            </w:r>
            <w:r w:rsidR="00410116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، 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افتن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خوراک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تحق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قات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برا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مراکز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پژوهش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واحد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تحق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ق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توسعه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شرکت</w:t>
            </w:r>
            <w:r w:rsidR="00C63227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ها</w:t>
            </w:r>
            <w:r w:rsidR="00410116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، </w:t>
            </w:r>
            <w:r w:rsidR="00F6325D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پیش‌بینی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روند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توسعه‌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</w:t>
            </w:r>
            <w:r w:rsidR="00176CD8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فناور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خاص</w:t>
            </w:r>
            <w:r w:rsidR="00410116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،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روند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شرفت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تجار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فن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کشورها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شرکت</w:t>
            </w:r>
            <w:r w:rsidR="00410116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‌ها و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تع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زم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نه</w:t>
            </w:r>
            <w:r w:rsidR="00CB5BC0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سرما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</w:t>
            </w:r>
            <w:r w:rsidR="00CB5BC0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گذار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همکار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234CDE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‌ها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تحق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قات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/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تجار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شناسا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بازارها</w:t>
            </w:r>
            <w:r w:rsidR="00D7114C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="00D7114C"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D7114C"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هدف</w:t>
            </w:r>
            <w:r w:rsidR="00410116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E64FD3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اشاره نمود</w:t>
            </w:r>
            <w:r w:rsidR="005D5008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.</w:t>
            </w:r>
          </w:p>
          <w:p w14:paraId="2DDEFC88" w14:textId="6735EB09" w:rsidR="00CB5BC0" w:rsidRPr="00296BF7" w:rsidRDefault="00962684" w:rsidP="00CB5BC0">
            <w:pPr>
              <w:bidi/>
              <w:spacing w:line="360" w:lineRule="auto"/>
              <w:jc w:val="both"/>
              <w:rPr>
                <w:rFonts w:ascii="Calibri Light" w:eastAsia="Calibri" w:hAnsi="Calibri Light" w:cs="B Nazanin"/>
                <w:b w:val="0"/>
                <w:color w:val="000000" w:themeColor="text1"/>
                <w:sz w:val="20"/>
                <w:szCs w:val="26"/>
                <w:rtl/>
                <w:lang w:bidi="fa-IR"/>
              </w:rPr>
            </w:pP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گاه</w:t>
            </w:r>
            <w:r w:rsidR="00234CDE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‌ها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اطلاعات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اختراعات،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73666E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به‌عنوان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اصل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تر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مرجع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تحل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پتنت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در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نظر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گرفته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lang w:bidi="fa-IR"/>
              </w:rPr>
              <w:t>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شو</w:t>
            </w:r>
            <w:r w:rsidR="008C132F"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</w:t>
            </w:r>
            <w:r w:rsidR="00E64FD3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و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E64FD3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لازم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است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با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توجه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به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="002F0FC1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هدف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تحل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ل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پتنت</w:t>
            </w:r>
            <w:r w:rsidR="002F0FC1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مرجع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مناسب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انتخاب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گردد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.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گاه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از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است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اطلاعات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اختراع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کشور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دفتر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منطقه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خاص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مورد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بررس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قرار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رد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در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موارد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ز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بررس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اطلاعات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در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سطح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lang w:bidi="fa-IR"/>
              </w:rPr>
              <w:t>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الملل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مطلوب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است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و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د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به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پا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گاه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lang w:bidi="fa-IR"/>
              </w:rPr>
              <w:t>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ها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یی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مراجعه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شود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که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ن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امکان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را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فراهم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 xml:space="preserve"> 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م</w:t>
            </w:r>
            <w:r w:rsidRPr="00296BF7">
              <w:rPr>
                <w:rFonts w:ascii="Calibri Light" w:eastAsia="Calibri" w:hAnsi="Calibri Light" w:cs="B Nazanin" w:hint="cs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ی‌</w:t>
            </w:r>
            <w:r w:rsidRPr="00296BF7">
              <w:rPr>
                <w:rFonts w:ascii="Calibri Light" w:eastAsia="Calibri" w:hAnsi="Calibri Light" w:cs="B Nazanin" w:hint="eastAsia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کنند</w:t>
            </w:r>
            <w:r w:rsidRPr="00296BF7">
              <w:rPr>
                <w:rFonts w:ascii="Calibri Light" w:eastAsia="Calibri" w:hAnsi="Calibri Light" w:cs="B Nazanin"/>
                <w:bCs w:val="0"/>
                <w:color w:val="000000" w:themeColor="text1"/>
                <w:sz w:val="20"/>
                <w:szCs w:val="26"/>
                <w:rtl/>
                <w:lang w:bidi="fa-IR"/>
              </w:rPr>
              <w:t>.</w:t>
            </w:r>
          </w:p>
        </w:tc>
        <w:tc>
          <w:tcPr>
            <w:tcW w:w="3472" w:type="dxa"/>
          </w:tcPr>
          <w:p w14:paraId="5E8AC43F" w14:textId="77777777" w:rsidR="00FA27AA" w:rsidRPr="00296BF7" w:rsidRDefault="00FA27AA" w:rsidP="00FA27AA">
            <w:pPr>
              <w:rPr>
                <w:rFonts w:ascii="Calibri Light" w:eastAsia="Franklin Gothic Medium" w:hAnsi="Calibri Light"/>
                <w:b w:val="0"/>
                <w:sz w:val="20"/>
              </w:rPr>
            </w:pPr>
          </w:p>
          <w:p w14:paraId="0C9792BC" w14:textId="77777777" w:rsidR="00FA27AA" w:rsidRPr="00296BF7" w:rsidRDefault="00FA27AA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rtl/>
              </w:rPr>
            </w:pPr>
          </w:p>
          <w:p w14:paraId="2DE4F4B7" w14:textId="77777777" w:rsidR="00FA27AA" w:rsidRPr="00296BF7" w:rsidRDefault="00FA27AA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rtl/>
              </w:rPr>
            </w:pPr>
          </w:p>
          <w:p w14:paraId="438CCFB8" w14:textId="77777777" w:rsidR="00FA27AA" w:rsidRPr="00296BF7" w:rsidRDefault="00FA27AA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rtl/>
              </w:rPr>
            </w:pPr>
          </w:p>
          <w:p w14:paraId="0C09AB60" w14:textId="77777777" w:rsidR="00FA27AA" w:rsidRPr="00296BF7" w:rsidRDefault="00FA27AA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rtl/>
              </w:rPr>
            </w:pPr>
          </w:p>
          <w:p w14:paraId="6A003A12" w14:textId="77777777" w:rsidR="00FA27AA" w:rsidRPr="00296BF7" w:rsidRDefault="00FA27AA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rtl/>
              </w:rPr>
            </w:pPr>
          </w:p>
          <w:p w14:paraId="25C0A739" w14:textId="77777777" w:rsidR="00FA27AA" w:rsidRPr="00296BF7" w:rsidRDefault="00FA27AA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rtl/>
              </w:rPr>
            </w:pPr>
          </w:p>
          <w:p w14:paraId="6ADBF1A6" w14:textId="65E4B062" w:rsidR="00FA27AA" w:rsidRPr="00296BF7" w:rsidRDefault="00A63CCB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szCs w:val="28"/>
                <w:rtl/>
              </w:rPr>
            </w:pPr>
            <w:r w:rsidRPr="00296BF7">
              <w:rPr>
                <w:rFonts w:ascii="Calibri Light" w:hAnsi="Calibri Light" w:cs="B Mitra"/>
                <w:iCs/>
                <w:color w:val="549E39"/>
                <w:sz w:val="20"/>
                <w:szCs w:val="28"/>
                <w:rtl/>
              </w:rPr>
              <w:t>مسئله</w:t>
            </w:r>
            <w:r w:rsidR="00FA27AA" w:rsidRPr="00296BF7">
              <w:rPr>
                <w:rFonts w:ascii="Calibri Light" w:hAnsi="Calibri Light" w:cs="B Mitra" w:hint="cs"/>
                <w:iCs/>
                <w:color w:val="549E39"/>
                <w:sz w:val="20"/>
                <w:szCs w:val="28"/>
                <w:rtl/>
              </w:rPr>
              <w:t xml:space="preserve"> اصلی تحقیق</w:t>
            </w:r>
          </w:p>
          <w:p w14:paraId="12D25323" w14:textId="77777777" w:rsidR="00FA27AA" w:rsidRPr="00296BF7" w:rsidRDefault="00FA27AA" w:rsidP="00FA27AA">
            <w:pPr>
              <w:bidi/>
              <w:jc w:val="lowKashida"/>
              <w:rPr>
                <w:rFonts w:ascii="Calibri Light" w:hAnsi="Calibri Light" w:cs="B Mitra"/>
                <w:b w:val="0"/>
                <w:bCs w:val="0"/>
                <w:iCs/>
                <w:color w:val="549E39"/>
                <w:sz w:val="20"/>
                <w:szCs w:val="28"/>
              </w:rPr>
            </w:pPr>
            <w:r w:rsidRPr="00296BF7">
              <w:rPr>
                <w:rFonts w:ascii="Calibri Light" w:hAnsi="Calibri Light" w:cs="B Mitra" w:hint="cs"/>
                <w:iCs/>
                <w:color w:val="549E39"/>
                <w:sz w:val="20"/>
                <w:szCs w:val="28"/>
                <w:rtl/>
              </w:rPr>
              <w:t xml:space="preserve"> (نیاز تحقیقاتی):</w:t>
            </w:r>
          </w:p>
          <w:p w14:paraId="7552DEF4" w14:textId="3E29CA6C" w:rsidR="00926174" w:rsidRPr="00296BF7" w:rsidRDefault="00A63CCB" w:rsidP="00834AD1">
            <w:pPr>
              <w:bidi/>
              <w:spacing w:line="288" w:lineRule="auto"/>
              <w:jc w:val="center"/>
              <w:rPr>
                <w:rFonts w:ascii="Calibri Light" w:eastAsia="Franklin Gothic Medium" w:hAnsi="Calibri Light" w:cs="B Nazanin"/>
                <w:b w:val="0"/>
                <w:bCs w:val="0"/>
                <w:color w:val="000000"/>
                <w:sz w:val="20"/>
                <w:rtl/>
              </w:rPr>
            </w:pPr>
            <w:r w:rsidRPr="00296BF7">
              <w:rPr>
                <w:rFonts w:ascii="Calibri Light" w:eastAsia="Franklin Gothic Medium" w:hAnsi="Calibri Light" w:cs="B Nazanin" w:hint="cs"/>
                <w:color w:val="000000"/>
                <w:sz w:val="20"/>
                <w:rtl/>
              </w:rPr>
              <w:t>مسئله</w:t>
            </w:r>
            <w:r w:rsidR="00FA27AA" w:rsidRPr="00296BF7">
              <w:rPr>
                <w:rFonts w:ascii="Calibri Light" w:eastAsia="Franklin Gothic Medium" w:hAnsi="Calibri Light" w:cs="B Nazanin" w:hint="cs"/>
                <w:color w:val="000000"/>
                <w:sz w:val="20"/>
                <w:rtl/>
              </w:rPr>
              <w:t xml:space="preserve"> این تحقیق عبارت است از</w:t>
            </w:r>
          </w:p>
          <w:p w14:paraId="595511A8" w14:textId="6ECE1ECB" w:rsidR="00FA27AA" w:rsidRPr="00296BF7" w:rsidRDefault="00FA27AA" w:rsidP="00B0647B">
            <w:pPr>
              <w:bidi/>
              <w:spacing w:line="288" w:lineRule="auto"/>
              <w:jc w:val="center"/>
              <w:rPr>
                <w:rFonts w:ascii="Calibri Light" w:eastAsia="Franklin Gothic Medium" w:hAnsi="Calibri Light" w:cs="B Nazanin"/>
                <w:b w:val="0"/>
                <w:bCs w:val="0"/>
                <w:color w:val="000000"/>
                <w:sz w:val="20"/>
                <w:rtl/>
              </w:rPr>
            </w:pPr>
            <w:r w:rsidRPr="00296BF7">
              <w:rPr>
                <w:rFonts w:ascii="Calibri Light" w:eastAsia="Franklin Gothic Medium" w:hAnsi="Calibri Light" w:cs="B Nazanin" w:hint="cs"/>
                <w:color w:val="000000"/>
                <w:sz w:val="20"/>
                <w:rtl/>
              </w:rPr>
              <w:t>«</w:t>
            </w:r>
            <w:r w:rsidR="0043127B" w:rsidRPr="00296BF7">
              <w:rPr>
                <w:rFonts w:ascii="Calibri Light" w:eastAsia="Franklin Gothic Medium" w:hAnsi="Calibri Light" w:cs="B Nazanin" w:hint="eastAsia"/>
                <w:color w:val="000000"/>
                <w:sz w:val="20"/>
                <w:rtl/>
              </w:rPr>
              <w:t>توسعه</w:t>
            </w:r>
            <w:r w:rsidR="0043127B" w:rsidRPr="00296BF7">
              <w:rPr>
                <w:rFonts w:ascii="Calibri Light" w:eastAsia="Franklin Gothic Medium" w:hAnsi="Calibri Light" w:cs="B Nazanin"/>
                <w:color w:val="000000"/>
                <w:sz w:val="20"/>
                <w:rtl/>
              </w:rPr>
              <w:t xml:space="preserve"> </w:t>
            </w:r>
            <w:r w:rsidR="00085A83">
              <w:rPr>
                <w:rFonts w:ascii="Calibri Light" w:eastAsia="Franklin Gothic Medium" w:hAnsi="Calibri Light" w:cs="B Nazanin" w:hint="eastAsia"/>
                <w:color w:val="000000"/>
                <w:sz w:val="20"/>
                <w:rtl/>
              </w:rPr>
              <w:t>سامانه تحلیل پتنت</w:t>
            </w:r>
            <w:r w:rsidRPr="00296BF7">
              <w:rPr>
                <w:rFonts w:ascii="Calibri Light" w:eastAsia="Franklin Gothic Medium" w:hAnsi="Calibri Light" w:cs="B Nazanin" w:hint="cs"/>
                <w:color w:val="000000"/>
                <w:sz w:val="20"/>
                <w:rtl/>
              </w:rPr>
              <w:t>»</w:t>
            </w:r>
          </w:p>
          <w:p w14:paraId="2F933226" w14:textId="77777777" w:rsidR="00FA27AA" w:rsidRPr="00296BF7" w:rsidRDefault="00FA27AA" w:rsidP="00FA27AA">
            <w:pPr>
              <w:bidi/>
              <w:spacing w:line="288" w:lineRule="auto"/>
              <w:jc w:val="both"/>
              <w:rPr>
                <w:rFonts w:ascii="Calibri Light" w:eastAsia="Calibri" w:hAnsi="Calibri Light" w:cs="B Mitra"/>
                <w:b w:val="0"/>
                <w:bCs w:val="0"/>
                <w:color w:val="5C2C04"/>
                <w:sz w:val="20"/>
                <w:szCs w:val="26"/>
                <w:lang w:bidi="fa-IR"/>
              </w:rPr>
            </w:pPr>
          </w:p>
          <w:p w14:paraId="3CF7A6A9" w14:textId="77777777" w:rsidR="00FA27AA" w:rsidRPr="00296BF7" w:rsidRDefault="00FA27AA" w:rsidP="00FA27AA">
            <w:pPr>
              <w:bidi/>
              <w:rPr>
                <w:rFonts w:ascii="Calibri Light" w:eastAsia="Franklin Gothic Medium" w:hAnsi="Calibri Light"/>
                <w:b w:val="0"/>
                <w:sz w:val="20"/>
              </w:rPr>
            </w:pPr>
          </w:p>
          <w:p w14:paraId="03C1667B" w14:textId="77777777" w:rsidR="00FA27AA" w:rsidRPr="00296BF7" w:rsidRDefault="00FA27AA" w:rsidP="00FA27AA">
            <w:pPr>
              <w:rPr>
                <w:rFonts w:ascii="Calibri Light" w:eastAsia="Franklin Gothic Medium" w:hAnsi="Calibri Light"/>
                <w:b w:val="0"/>
                <w:sz w:val="20"/>
              </w:rPr>
            </w:pPr>
          </w:p>
        </w:tc>
      </w:tr>
    </w:tbl>
    <w:p w14:paraId="5D75CB43" w14:textId="77777777" w:rsidR="0086383F" w:rsidRPr="00296BF7" w:rsidRDefault="0086383F" w:rsidP="00161C53">
      <w:pPr>
        <w:bidi/>
        <w:spacing w:line="360" w:lineRule="auto"/>
        <w:jc w:val="both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</w:p>
    <w:p w14:paraId="27865724" w14:textId="77777777" w:rsidR="0086383F" w:rsidRPr="00296BF7" w:rsidRDefault="0086383F">
      <w:pPr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/>
          <w:b/>
          <w:bCs/>
          <w:iCs/>
          <w:color w:val="549E39"/>
          <w:szCs w:val="28"/>
          <w:rtl/>
        </w:rPr>
        <w:br w:type="page"/>
      </w:r>
    </w:p>
    <w:p w14:paraId="2CBED650" w14:textId="0B03B012" w:rsidR="009653C6" w:rsidRPr="00296BF7" w:rsidRDefault="009653C6" w:rsidP="00161C53">
      <w:pPr>
        <w:bidi/>
        <w:spacing w:line="360" w:lineRule="auto"/>
        <w:jc w:val="both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lastRenderedPageBreak/>
        <w:t xml:space="preserve">مشروح </w:t>
      </w:r>
      <w:r w:rsidRPr="00296BF7">
        <w:rPr>
          <w:rFonts w:ascii="Calibri Light" w:hAnsi="Calibri Light" w:cs="B Mitra"/>
          <w:b/>
          <w:bCs/>
          <w:iCs/>
          <w:color w:val="549E39"/>
          <w:szCs w:val="28"/>
          <w:rtl/>
        </w:rPr>
        <w:t>مسئله</w:t>
      </w:r>
      <w:r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t xml:space="preserve"> تحقیقاتی</w:t>
      </w:r>
    </w:p>
    <w:p w14:paraId="1E8F0FB9" w14:textId="5AD29661" w:rsidR="009E691D" w:rsidRPr="00296BF7" w:rsidRDefault="009E691D" w:rsidP="00717269">
      <w:pPr>
        <w:bidi/>
        <w:spacing w:line="360" w:lineRule="auto"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 </w:t>
      </w:r>
      <w:r w:rsidR="008835B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1) </w:t>
      </w:r>
      <w:r w:rsidR="00CE150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به‌منظور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توسعه </w:t>
      </w:r>
      <w:r w:rsidR="00085A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سامانه تحلیل پتنت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1335A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در ابتدا </w:t>
      </w:r>
      <w:r w:rsidR="00476E8F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فرایند تحلیل پتنت </w:t>
      </w:r>
      <w:r w:rsidR="001335A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تشریح</w:t>
      </w:r>
      <w:r w:rsidR="001E5DBB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3311EE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می‌</w:t>
      </w:r>
      <w:r w:rsidR="001E5DBB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شود؛</w:t>
      </w:r>
    </w:p>
    <w:p w14:paraId="78B80A6E" w14:textId="3E96C5DE" w:rsidR="00563757" w:rsidRPr="00296BF7" w:rsidRDefault="006B2A2F" w:rsidP="00563757">
      <w:pPr>
        <w:bidi/>
        <w:spacing w:line="360" w:lineRule="auto"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در </w:t>
      </w:r>
      <w:r w:rsidR="002B101D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مرحله</w:t>
      </w:r>
      <w:r w:rsidR="001335A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اول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لازم است مشخص شود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که</w:t>
      </w:r>
      <w:r w:rsidR="001E5DBB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1E5DBB" w:rsidRPr="00502FD7">
        <w:rPr>
          <w:rFonts w:ascii="Calibri Light" w:eastAsia="Calibri" w:hAnsi="Calibri Light" w:cs="B Nazanin" w:hint="cs"/>
          <w:bCs/>
          <w:color w:val="000000" w:themeColor="text1"/>
          <w:szCs w:val="26"/>
          <w:rtl/>
          <w:lang w:bidi="fa-IR"/>
        </w:rPr>
        <w:t>هدف</w:t>
      </w:r>
      <w:r w:rsidR="001E5DBB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از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گزارش تحلیل پتنت چیست و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زان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گستردگ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چ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دگ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گزارش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مورد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تعیین شود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. 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مهم‌تر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مراحل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تحل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انتخاب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CE150B">
        <w:rPr>
          <w:rFonts w:ascii="Calibri Light" w:eastAsia="Calibri" w:hAnsi="Calibri Light" w:cs="B Nazanin"/>
          <w:bCs/>
          <w:color w:val="000000" w:themeColor="text1"/>
          <w:szCs w:val="26"/>
          <w:rtl/>
          <w:lang w:bidi="fa-IR"/>
        </w:rPr>
        <w:t>کل</w:t>
      </w:r>
      <w:r w:rsidR="00CE150B">
        <w:rPr>
          <w:rFonts w:ascii="Calibri Light" w:eastAsia="Calibri" w:hAnsi="Calibri Light" w:cs="B Nazanin" w:hint="cs"/>
          <w:bCs/>
          <w:color w:val="000000" w:themeColor="text1"/>
          <w:szCs w:val="26"/>
          <w:rtl/>
          <w:lang w:bidi="fa-IR"/>
        </w:rPr>
        <w:t>ی</w:t>
      </w:r>
      <w:r w:rsidR="00CE150B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دواژه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مناسب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حوزه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مورد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بررس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است</w:t>
      </w:r>
      <w:r w:rsidR="00717269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که باید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بهتر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CE150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کل</w:t>
      </w:r>
      <w:r w:rsidR="00CE150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CE150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دواژه‌ها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انتخاب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شو</w:t>
      </w:r>
      <w:r w:rsidR="001277B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ن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تا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علاوه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دست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اب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همه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نتا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دامنه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نتا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ز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خطا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نرود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.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سو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گر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انتخاب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مناسب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طبقه</w:t>
      </w:r>
      <w:r w:rsidR="00F5510F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lang w:bidi="fa-IR"/>
        </w:rPr>
        <w:t>‌</w:t>
      </w:r>
      <w:r w:rsidR="00176CD8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بند</w:t>
      </w:r>
      <w:r w:rsidR="00176CD8" w:rsidRPr="007502B6">
        <w:rPr>
          <w:rFonts w:ascii="Calibri Light" w:eastAsia="Calibri" w:hAnsi="Calibri Light" w:cs="B Nazanin" w:hint="cs"/>
          <w:bCs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F5510F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الملل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اختراع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CE150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م</w:t>
      </w:r>
      <w:r w:rsidR="00CE150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ی‌</w:t>
      </w:r>
      <w:r w:rsidR="00CE150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تواند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مراحل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تحل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را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دق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ق</w:t>
      </w:r>
      <w:r w:rsidR="009E691D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تر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سر</w:t>
      </w:r>
      <w:r w:rsidR="00176CD8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ع</w:t>
      </w:r>
      <w:r w:rsidR="009E691D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تر</w:t>
      </w:r>
      <w:r w:rsidR="00176CD8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76CD8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کند</w:t>
      </w:r>
      <w:r w:rsidR="00046F85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.</w:t>
      </w:r>
      <w:r w:rsidR="00D658D1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توجه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اهداف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22AC5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تحلیل پتنت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،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امکان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دارد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22AC5">
        <w:rPr>
          <w:rFonts w:ascii="Calibri Light" w:eastAsia="Calibri" w:hAnsi="Calibri Light" w:cs="B Nazanin" w:hint="cs"/>
          <w:bCs/>
          <w:color w:val="000000" w:themeColor="text1"/>
          <w:szCs w:val="26"/>
          <w:rtl/>
          <w:lang w:bidi="fa-IR"/>
        </w:rPr>
        <w:t>شرایطی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CE150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ازجمله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انتخاب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بازه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زمان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مشخص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،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اختراعات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ثبت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/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اختراعات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معتبر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، </w:t>
      </w:r>
      <w:r w:rsidR="008D4B6F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تعیین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اختراعات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چند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شخص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(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حق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ق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C0406B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/</w:t>
      </w:r>
      <w:r w:rsidR="006D2DE4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حقوق</w:t>
      </w:r>
      <w:r w:rsidR="006D2DE4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6D2DE4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)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D658D1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ز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نتا</w:t>
      </w:r>
      <w:r w:rsidR="00D658D1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تحل</w:t>
      </w:r>
      <w:r w:rsidR="00D658D1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مد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D658D1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نظر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7502B6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قرار گیرد</w:t>
      </w:r>
      <w:r w:rsidR="00D658D1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.</w:t>
      </w:r>
      <w:r w:rsidR="008D4B6F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پس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اطم</w:t>
      </w:r>
      <w:r w:rsidR="0056375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نان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جمع</w:t>
      </w:r>
      <w:r w:rsidR="008539B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‌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آور</w:t>
      </w:r>
      <w:r w:rsidR="0056375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صح</w:t>
      </w:r>
      <w:r w:rsidR="0056375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ح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اطلاعات،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تحل</w:t>
      </w:r>
      <w:r w:rsidR="0056375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8539B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گر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56375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توجه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56375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02FD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و هدف گزارش</w:t>
      </w:r>
      <w:r w:rsidR="008539B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،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را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تحل</w:t>
      </w:r>
      <w:r w:rsidR="00563757" w:rsidRPr="007502B6">
        <w:rPr>
          <w:rFonts w:ascii="Calibri Light" w:eastAsia="Calibri" w:hAnsi="Calibri Light" w:cs="B Nazanin" w:hint="cs"/>
          <w:bCs/>
          <w:color w:val="000000" w:themeColor="text1"/>
          <w:szCs w:val="26"/>
          <w:rtl/>
          <w:lang w:bidi="fa-IR"/>
        </w:rPr>
        <w:t>ی</w:t>
      </w:r>
      <w:r w:rsidR="00563757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ل</w:t>
      </w:r>
      <w:r w:rsidR="00563757" w:rsidRPr="007502B6">
        <w:rPr>
          <w:rFonts w:ascii="Calibri Light" w:eastAsia="Calibri" w:hAnsi="Calibri Light" w:cs="B Nazanin"/>
          <w:bCs/>
          <w:color w:val="000000" w:themeColor="text1"/>
          <w:szCs w:val="26"/>
          <w:rtl/>
          <w:lang w:bidi="fa-IR"/>
        </w:rPr>
        <w:t xml:space="preserve"> </w:t>
      </w:r>
      <w:r w:rsidR="00563757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و</w:t>
      </w:r>
      <w:r w:rsidR="00563757" w:rsidRPr="007502B6">
        <w:rPr>
          <w:rFonts w:ascii="Calibri Light" w:eastAsia="Calibri" w:hAnsi="Calibri Light" w:cs="B Nazanin"/>
          <w:bCs/>
          <w:color w:val="000000" w:themeColor="text1"/>
          <w:szCs w:val="26"/>
          <w:rtl/>
          <w:lang w:bidi="fa-IR"/>
        </w:rPr>
        <w:t xml:space="preserve"> </w:t>
      </w:r>
      <w:r w:rsidR="00563757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نتا</w:t>
      </w:r>
      <w:r w:rsidR="00563757" w:rsidRPr="007502B6">
        <w:rPr>
          <w:rFonts w:ascii="Calibri Light" w:eastAsia="Calibri" w:hAnsi="Calibri Light" w:cs="B Nazanin" w:hint="cs"/>
          <w:bCs/>
          <w:color w:val="000000" w:themeColor="text1"/>
          <w:szCs w:val="26"/>
          <w:rtl/>
          <w:lang w:bidi="fa-IR"/>
        </w:rPr>
        <w:t>ی</w:t>
      </w:r>
      <w:r w:rsidR="00563757" w:rsidRPr="007502B6">
        <w:rPr>
          <w:rFonts w:ascii="Calibri Light" w:eastAsia="Calibri" w:hAnsi="Calibri Light" w:cs="B Nazanin" w:hint="eastAsia"/>
          <w:bCs/>
          <w:color w:val="000000" w:themeColor="text1"/>
          <w:szCs w:val="26"/>
          <w:rtl/>
          <w:lang w:bidi="fa-IR"/>
        </w:rPr>
        <w:t>ج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آن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را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مشخص</w:t>
      </w:r>
      <w:r w:rsidR="0056375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375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کند</w:t>
      </w:r>
      <w:r w:rsidR="008539B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.</w:t>
      </w:r>
    </w:p>
    <w:p w14:paraId="7E317670" w14:textId="5A90E37B" w:rsidR="00046F85" w:rsidRPr="00296BF7" w:rsidRDefault="00563757" w:rsidP="009F0CD0">
      <w:pPr>
        <w:bidi/>
        <w:spacing w:line="360" w:lineRule="auto"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پروژه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8539B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هدف این است که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75FD9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مراحل فوق</w:t>
      </w:r>
      <w:r w:rsidR="0097717C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،</w:t>
      </w:r>
      <w:r w:rsidR="008539B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کمک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برنامه</w:t>
      </w:r>
      <w:r w:rsidR="00BE3E4B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نو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تحت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وب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(</w:t>
      </w:r>
      <w:r w:rsidR="00CE150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به‌صورت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675FD9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خودکار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) </w:t>
      </w:r>
      <w:r w:rsidR="00675FD9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انجام</w:t>
      </w:r>
      <w:r w:rsidR="003F2FBD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شود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.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توجه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چ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3F2FBD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گی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مراحل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(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حت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برا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انسان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)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،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انجام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کار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CE150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به‌صورت</w:t>
      </w:r>
      <w:r w:rsidR="00556F8A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خودکار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53B83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تواند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بس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ار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چالش</w:t>
      </w:r>
      <w:r w:rsidR="003F2FBD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برانگ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ز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باشد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.</w:t>
      </w:r>
      <w:r w:rsidR="00BF6C91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ابتدا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اساس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کلمات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داده‌شده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توسط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کاربر،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10686C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70 </w:t>
      </w:r>
      <w:r w:rsidR="00066A12" w:rsidRPr="0010686C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هزار</w:t>
      </w:r>
      <w:r w:rsidR="00066A12" w:rsidRPr="0010686C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10686C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طبقه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موجود</w:t>
      </w:r>
      <w:r w:rsidR="0010686C">
        <w:rPr>
          <w:rStyle w:val="FootnoteReference"/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footnoteReference w:id="1"/>
      </w:r>
      <w:r w:rsidR="00556F8A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56F8A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طبقه</w:t>
      </w:r>
      <w:r w:rsidR="00556F8A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‌</w:t>
      </w:r>
      <w:r w:rsidR="00556F8A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بند</w:t>
      </w:r>
      <w:r w:rsidR="00556F8A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56F8A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‌ها</w:t>
      </w:r>
      <w:r w:rsidR="00556F8A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556F8A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56F8A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مرتبط</w:t>
      </w:r>
      <w:r w:rsidR="00556F8A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شناسا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شو</w:t>
      </w:r>
      <w:r w:rsidR="00556F8A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ن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1A52B0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.</w:t>
      </w:r>
      <w:r w:rsidR="00701ECF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سپس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اختراعات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ترک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طبقه‌بند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ی‌</w:t>
      </w:r>
      <w:r w:rsidR="009C5A2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ها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کلمات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701ECF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مختلف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جستجو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گرد</w:t>
      </w:r>
      <w:r w:rsidR="00802CA1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ن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.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جستجو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کلمات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هم</w:t>
      </w:r>
      <w:r w:rsidR="00701ECF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خانواده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کلمات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ارائه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ز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شناسا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به‌صورت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جداگانه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جستجو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شوند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.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سپس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نتا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جمع‌آور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ی‌</w:t>
      </w:r>
      <w:r w:rsidR="009C5A2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موارد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تکرار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77A0E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پتنت‌ها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دارا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حق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تقدم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کسان</w:t>
      </w:r>
      <w:r w:rsidR="00802CA1">
        <w:rPr>
          <w:rStyle w:val="FootnoteReference"/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footnoteReference w:id="2"/>
      </w:r>
      <w:r w:rsidR="00802CA1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حذف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گرد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ادامه</w:t>
      </w:r>
      <w:r w:rsidR="00351D24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،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متن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تصاو</w:t>
      </w:r>
      <w:r w:rsidR="00066A12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351D24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مورد درخواست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اسناد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پ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9C5A2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داشده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مطابقت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داده</w:t>
      </w:r>
      <w:r w:rsidR="00066A12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066A12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شوند</w:t>
      </w:r>
      <w:r w:rsidR="009F0CD0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.</w:t>
      </w:r>
    </w:p>
    <w:p w14:paraId="20AB7CDE" w14:textId="0045E967" w:rsidR="00296BF7" w:rsidRDefault="008835BB" w:rsidP="002D2783">
      <w:pPr>
        <w:bidi/>
        <w:spacing w:line="360" w:lineRule="auto"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 2)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به‌منظور</w:t>
      </w:r>
      <w:r w:rsidR="00351D24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توسعه </w:t>
      </w:r>
      <w:r w:rsidR="00085A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سامانه تحلیل پتنت</w:t>
      </w:r>
      <w:r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، </w:t>
      </w:r>
      <w:r w:rsidR="00B50D2C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در </w:t>
      </w:r>
      <w:r w:rsidR="002B101D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گام</w:t>
      </w:r>
      <w:r w:rsidR="00B50D2C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اول لازم است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پرسش</w:t>
      </w:r>
      <w:r w:rsidR="00CA3B40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نامه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آنلا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B50D2C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جهت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افت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مورد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تحل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  <w:r w:rsidR="00B50D2C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ایجاد شود. سپس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امکان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AD4D39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جمع‌آوری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234CDE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‌ها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ذخ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آن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تاب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وب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7026F8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ایجاد</w:t>
      </w:r>
      <w:r w:rsidR="00B50D2C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شود. در گام سوم لازم است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امکان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تفک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جمع‌آور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ی‌</w:t>
      </w:r>
      <w:r w:rsidR="009C5A2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ذخ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مجدد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تاب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وب</w:t>
      </w:r>
      <w:r w:rsidR="008B57B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ایجاد شود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به‌طور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ی‌</w:t>
      </w:r>
      <w:r w:rsidR="009C5A2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پردازش</w:t>
      </w:r>
      <w:r w:rsidR="00234CDE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‌ها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رشته‌ا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توسط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توابع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قدرتمند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استفاده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الگور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تم</w:t>
      </w:r>
      <w:r w:rsidR="00234CDE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‌ها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پردازش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صورت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پذ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رد</w:t>
      </w:r>
      <w:r w:rsidR="00B50D2C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.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lastRenderedPageBreak/>
        <w:t>درنها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9C5A2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54371A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ربات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کراول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مواز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قابل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مراجعه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234CDE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‌ها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تکم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ته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4371A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در گام دوم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نک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صفحه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مربوطه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ذخ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ره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تاب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</w:t>
      </w:r>
      <w:r w:rsidR="00DE0E39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توسعه یابد و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امکانات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مد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DE0E39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lang w:bidi="fa-IR"/>
        </w:rPr>
        <w:t>backend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به‌صورت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پنل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ادم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دارا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بودن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lang w:bidi="fa-IR"/>
        </w:rPr>
        <w:t>CMS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اختصاص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پشت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بان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296BF7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96BF7"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افت</w:t>
      </w:r>
      <w:r w:rsidR="00296BF7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تقاضای تحلیل پتنت</w:t>
      </w:r>
      <w:r w:rsidR="00DE0E39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ایجاد شود.</w:t>
      </w:r>
      <w:r w:rsid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این سامانه باید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قابل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ذخ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ره‌ساز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نتا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جستجو</w:t>
      </w:r>
      <w:r w:rsid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را داشته باشد و بتواند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تصاو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اختراع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ادعا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یی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اختراع‌ها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شناسا</w:t>
      </w:r>
      <w:r w:rsidR="009C5A2B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یی‌</w:t>
      </w:r>
      <w:r w:rsidR="009C5A2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161816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را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فناور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پردازش</w:t>
      </w:r>
      <w:r w:rsidR="002D2783" w:rsidRPr="002D2783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تصو</w:t>
      </w:r>
      <w:r w:rsidR="002D2783" w:rsidRP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2D2783" w:rsidRPr="002D2783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</w:t>
      </w:r>
      <w:r w:rsidR="002D278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بررسی و مقایسه نماید.</w:t>
      </w:r>
    </w:p>
    <w:p w14:paraId="6B1C2B90" w14:textId="797FA65F" w:rsidR="00EB27D3" w:rsidRPr="00296BF7" w:rsidRDefault="00EB27D3">
      <w:pPr>
        <w:rPr>
          <w:rFonts w:ascii="Calibri Light" w:eastAsia="Franklin Gothic Medium" w:hAnsi="Calibri Light" w:cs="B Nazanin"/>
          <w:b/>
          <w:bCs/>
          <w:color w:val="222F28"/>
          <w:szCs w:val="28"/>
          <w:rtl/>
        </w:rPr>
      </w:pPr>
    </w:p>
    <w:p w14:paraId="1F84CA22" w14:textId="1F919E40" w:rsidR="007E2A69" w:rsidRPr="00296BF7" w:rsidRDefault="00103850" w:rsidP="00BB0BF1">
      <w:pPr>
        <w:bidi/>
        <w:spacing w:line="360" w:lineRule="auto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t>گام‌های تحقیق</w:t>
      </w:r>
    </w:p>
    <w:p w14:paraId="5BF1A39C" w14:textId="0BA85FF3" w:rsidR="00BA5784" w:rsidRPr="000C7B52" w:rsidRDefault="00732F52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 w:rsidRPr="00296BF7">
        <w:rPr>
          <w:rFonts w:ascii="Calibri Light" w:hAnsi="Calibri Light" w:cs="B Mitra"/>
          <w:b/>
          <w:bCs/>
          <w:iCs/>
          <w:noProof/>
          <w:color w:val="549E39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E8AF57" wp14:editId="11EE1A3C">
                <wp:simplePos x="0" y="0"/>
                <wp:positionH relativeFrom="column">
                  <wp:posOffset>5600700</wp:posOffset>
                </wp:positionH>
                <wp:positionV relativeFrom="paragraph">
                  <wp:posOffset>13970</wp:posOffset>
                </wp:positionV>
                <wp:extent cx="905510" cy="906780"/>
                <wp:effectExtent l="0" t="0" r="8890" b="7620"/>
                <wp:wrapThrough wrapText="bothSides">
                  <wp:wrapPolygon edited="0">
                    <wp:start x="0" y="0"/>
                    <wp:lineTo x="0" y="21328"/>
                    <wp:lineTo x="17268" y="21328"/>
                    <wp:lineTo x="17722" y="14521"/>
                    <wp:lineTo x="21358" y="11345"/>
                    <wp:lineTo x="21358" y="4084"/>
                    <wp:lineTo x="17268" y="0"/>
                    <wp:lineTo x="0" y="0"/>
                  </wp:wrapPolygon>
                </wp:wrapThrough>
                <wp:docPr id="33" name="Shape" descr="signature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510" cy="90678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52" h="21600" extrusionOk="0">
                              <a:moveTo>
                                <a:pt x="6465" y="12252"/>
                              </a:moveTo>
                              <a:cubicBezTo>
                                <a:pt x="6676" y="12252"/>
                                <a:pt x="6827" y="12101"/>
                                <a:pt x="6827" y="11889"/>
                              </a:cubicBezTo>
                              <a:cubicBezTo>
                                <a:pt x="6827" y="11677"/>
                                <a:pt x="6676" y="11526"/>
                                <a:pt x="6465" y="11526"/>
                              </a:cubicBezTo>
                              <a:lnTo>
                                <a:pt x="2870" y="11526"/>
                              </a:lnTo>
                              <a:cubicBezTo>
                                <a:pt x="2658" y="11526"/>
                                <a:pt x="2507" y="11677"/>
                                <a:pt x="2507" y="11889"/>
                              </a:cubicBezTo>
                              <a:cubicBezTo>
                                <a:pt x="2507" y="12101"/>
                                <a:pt x="2658" y="12252"/>
                                <a:pt x="2870" y="12252"/>
                              </a:cubicBezTo>
                              <a:lnTo>
                                <a:pt x="6465" y="12252"/>
                              </a:lnTo>
                              <a:close/>
                              <a:moveTo>
                                <a:pt x="14017" y="9711"/>
                              </a:moveTo>
                              <a:lnTo>
                                <a:pt x="11510" y="9711"/>
                              </a:lnTo>
                              <a:cubicBezTo>
                                <a:pt x="11298" y="9711"/>
                                <a:pt x="11147" y="9862"/>
                                <a:pt x="11147" y="10074"/>
                              </a:cubicBezTo>
                              <a:cubicBezTo>
                                <a:pt x="11147" y="10286"/>
                                <a:pt x="11298" y="10437"/>
                                <a:pt x="11510" y="10437"/>
                              </a:cubicBezTo>
                              <a:lnTo>
                                <a:pt x="14017" y="10437"/>
                              </a:lnTo>
                              <a:cubicBezTo>
                                <a:pt x="14229" y="10437"/>
                                <a:pt x="14380" y="10286"/>
                                <a:pt x="14380" y="10074"/>
                              </a:cubicBezTo>
                              <a:cubicBezTo>
                                <a:pt x="14380" y="9892"/>
                                <a:pt x="14199" y="9711"/>
                                <a:pt x="14017" y="9711"/>
                              </a:cubicBezTo>
                              <a:close/>
                              <a:moveTo>
                                <a:pt x="5679" y="16124"/>
                              </a:moveTo>
                              <a:lnTo>
                                <a:pt x="4411" y="17395"/>
                              </a:lnTo>
                              <a:lnTo>
                                <a:pt x="3655" y="16639"/>
                              </a:lnTo>
                              <a:cubicBezTo>
                                <a:pt x="3504" y="16487"/>
                                <a:pt x="3293" y="16487"/>
                                <a:pt x="3142" y="16639"/>
                              </a:cubicBezTo>
                              <a:cubicBezTo>
                                <a:pt x="3081" y="16699"/>
                                <a:pt x="3021" y="16790"/>
                                <a:pt x="3021" y="16881"/>
                              </a:cubicBezTo>
                              <a:cubicBezTo>
                                <a:pt x="3021" y="16971"/>
                                <a:pt x="3051" y="17062"/>
                                <a:pt x="3142" y="17123"/>
                              </a:cubicBezTo>
                              <a:lnTo>
                                <a:pt x="3897" y="17879"/>
                              </a:lnTo>
                              <a:cubicBezTo>
                                <a:pt x="4018" y="18000"/>
                                <a:pt x="4199" y="18091"/>
                                <a:pt x="4411" y="18091"/>
                              </a:cubicBezTo>
                              <a:cubicBezTo>
                                <a:pt x="4592" y="18091"/>
                                <a:pt x="4773" y="18030"/>
                                <a:pt x="4924" y="17879"/>
                              </a:cubicBezTo>
                              <a:lnTo>
                                <a:pt x="6193" y="16608"/>
                              </a:lnTo>
                              <a:cubicBezTo>
                                <a:pt x="6314" y="16457"/>
                                <a:pt x="6314" y="16245"/>
                                <a:pt x="6163" y="16124"/>
                              </a:cubicBezTo>
                              <a:cubicBezTo>
                                <a:pt x="6042" y="16003"/>
                                <a:pt x="5830" y="16003"/>
                                <a:pt x="5679" y="16124"/>
                              </a:cubicBezTo>
                              <a:close/>
                              <a:moveTo>
                                <a:pt x="14017" y="7563"/>
                              </a:moveTo>
                              <a:lnTo>
                                <a:pt x="6133" y="7563"/>
                              </a:lnTo>
                              <a:cubicBezTo>
                                <a:pt x="5921" y="7563"/>
                                <a:pt x="5770" y="7714"/>
                                <a:pt x="5770" y="7926"/>
                              </a:cubicBezTo>
                              <a:cubicBezTo>
                                <a:pt x="5770" y="8138"/>
                                <a:pt x="5921" y="8289"/>
                                <a:pt x="6133" y="8289"/>
                              </a:cubicBezTo>
                              <a:lnTo>
                                <a:pt x="14017" y="8289"/>
                              </a:lnTo>
                              <a:cubicBezTo>
                                <a:pt x="14229" y="8289"/>
                                <a:pt x="14380" y="8138"/>
                                <a:pt x="14380" y="7926"/>
                              </a:cubicBezTo>
                              <a:cubicBezTo>
                                <a:pt x="14380" y="7714"/>
                                <a:pt x="14199" y="7563"/>
                                <a:pt x="14017" y="7563"/>
                              </a:cubicBezTo>
                              <a:close/>
                              <a:moveTo>
                                <a:pt x="16162" y="16548"/>
                              </a:moveTo>
                              <a:cubicBezTo>
                                <a:pt x="15951" y="16548"/>
                                <a:pt x="15800" y="16699"/>
                                <a:pt x="15800" y="16911"/>
                              </a:cubicBezTo>
                              <a:lnTo>
                                <a:pt x="15800" y="20511"/>
                              </a:lnTo>
                              <a:cubicBezTo>
                                <a:pt x="15800" y="20723"/>
                                <a:pt x="15649" y="20874"/>
                                <a:pt x="15437" y="20874"/>
                              </a:cubicBezTo>
                              <a:lnTo>
                                <a:pt x="1088" y="20874"/>
                              </a:lnTo>
                              <a:cubicBezTo>
                                <a:pt x="876" y="20874"/>
                                <a:pt x="725" y="20723"/>
                                <a:pt x="725" y="20511"/>
                              </a:cubicBezTo>
                              <a:lnTo>
                                <a:pt x="725" y="1089"/>
                              </a:lnTo>
                              <a:cubicBezTo>
                                <a:pt x="725" y="877"/>
                                <a:pt x="876" y="726"/>
                                <a:pt x="1088" y="726"/>
                              </a:cubicBezTo>
                              <a:lnTo>
                                <a:pt x="15437" y="726"/>
                              </a:lnTo>
                              <a:cubicBezTo>
                                <a:pt x="15649" y="726"/>
                                <a:pt x="15800" y="877"/>
                                <a:pt x="15800" y="1089"/>
                              </a:cubicBezTo>
                              <a:lnTo>
                                <a:pt x="15800" y="7835"/>
                              </a:lnTo>
                              <a:cubicBezTo>
                                <a:pt x="15800" y="8047"/>
                                <a:pt x="15951" y="8198"/>
                                <a:pt x="16162" y="8198"/>
                              </a:cubicBezTo>
                              <a:cubicBezTo>
                                <a:pt x="16374" y="8198"/>
                                <a:pt x="16525" y="8047"/>
                                <a:pt x="16525" y="7835"/>
                              </a:cubicBezTo>
                              <a:lnTo>
                                <a:pt x="16525" y="1089"/>
                              </a:lnTo>
                              <a:cubicBezTo>
                                <a:pt x="16525" y="484"/>
                                <a:pt x="16041" y="0"/>
                                <a:pt x="15437" y="0"/>
                              </a:cubicBezTo>
                              <a:lnTo>
                                <a:pt x="1088" y="0"/>
                              </a:lnTo>
                              <a:cubicBezTo>
                                <a:pt x="483" y="0"/>
                                <a:pt x="0" y="484"/>
                                <a:pt x="0" y="1089"/>
                              </a:cubicBezTo>
                              <a:lnTo>
                                <a:pt x="0" y="20511"/>
                              </a:lnTo>
                              <a:cubicBezTo>
                                <a:pt x="0" y="21116"/>
                                <a:pt x="483" y="21600"/>
                                <a:pt x="1088" y="21600"/>
                              </a:cubicBezTo>
                              <a:lnTo>
                                <a:pt x="15437" y="21600"/>
                              </a:lnTo>
                              <a:cubicBezTo>
                                <a:pt x="16041" y="21600"/>
                                <a:pt x="16525" y="21116"/>
                                <a:pt x="16525" y="20511"/>
                              </a:cubicBezTo>
                              <a:lnTo>
                                <a:pt x="16525" y="16911"/>
                              </a:lnTo>
                              <a:cubicBezTo>
                                <a:pt x="16525" y="16729"/>
                                <a:pt x="16374" y="16548"/>
                                <a:pt x="16162" y="16548"/>
                              </a:cubicBezTo>
                              <a:close/>
                              <a:moveTo>
                                <a:pt x="1450" y="17092"/>
                              </a:moveTo>
                              <a:cubicBezTo>
                                <a:pt x="1450" y="18787"/>
                                <a:pt x="2810" y="20148"/>
                                <a:pt x="4501" y="20148"/>
                              </a:cubicBezTo>
                              <a:cubicBezTo>
                                <a:pt x="6193" y="20148"/>
                                <a:pt x="7552" y="18787"/>
                                <a:pt x="7552" y="17092"/>
                              </a:cubicBezTo>
                              <a:cubicBezTo>
                                <a:pt x="7552" y="16881"/>
                                <a:pt x="7401" y="16729"/>
                                <a:pt x="7190" y="16729"/>
                              </a:cubicBezTo>
                              <a:cubicBezTo>
                                <a:pt x="6978" y="16729"/>
                                <a:pt x="6827" y="16881"/>
                                <a:pt x="6827" y="17092"/>
                              </a:cubicBezTo>
                              <a:cubicBezTo>
                                <a:pt x="6827" y="18393"/>
                                <a:pt x="5770" y="19422"/>
                                <a:pt x="4501" y="19422"/>
                              </a:cubicBezTo>
                              <a:cubicBezTo>
                                <a:pt x="3232" y="19422"/>
                                <a:pt x="2175" y="18363"/>
                                <a:pt x="2175" y="17092"/>
                              </a:cubicBezTo>
                              <a:cubicBezTo>
                                <a:pt x="2175" y="15792"/>
                                <a:pt x="3232" y="14763"/>
                                <a:pt x="4501" y="14763"/>
                              </a:cubicBezTo>
                              <a:cubicBezTo>
                                <a:pt x="5015" y="14763"/>
                                <a:pt x="5498" y="14914"/>
                                <a:pt x="5891" y="15217"/>
                              </a:cubicBezTo>
                              <a:cubicBezTo>
                                <a:pt x="6042" y="15338"/>
                                <a:pt x="6284" y="15308"/>
                                <a:pt x="6404" y="15156"/>
                              </a:cubicBezTo>
                              <a:cubicBezTo>
                                <a:pt x="6525" y="15005"/>
                                <a:pt x="6495" y="14763"/>
                                <a:pt x="6344" y="14642"/>
                              </a:cubicBezTo>
                              <a:cubicBezTo>
                                <a:pt x="5408" y="13946"/>
                                <a:pt x="4169" y="13825"/>
                                <a:pt x="3142" y="14340"/>
                              </a:cubicBezTo>
                              <a:cubicBezTo>
                                <a:pt x="2115" y="14884"/>
                                <a:pt x="1450" y="15943"/>
                                <a:pt x="1450" y="17092"/>
                              </a:cubicBezTo>
                              <a:close/>
                              <a:moveTo>
                                <a:pt x="21509" y="5143"/>
                              </a:moveTo>
                              <a:cubicBezTo>
                                <a:pt x="21449" y="4871"/>
                                <a:pt x="21268" y="4629"/>
                                <a:pt x="20996" y="4477"/>
                              </a:cubicBezTo>
                              <a:cubicBezTo>
                                <a:pt x="20754" y="4326"/>
                                <a:pt x="20452" y="4296"/>
                                <a:pt x="20180" y="4356"/>
                              </a:cubicBezTo>
                              <a:cubicBezTo>
                                <a:pt x="19908" y="4417"/>
                                <a:pt x="19667" y="4598"/>
                                <a:pt x="19516" y="4871"/>
                              </a:cubicBezTo>
                              <a:lnTo>
                                <a:pt x="19334" y="5173"/>
                              </a:lnTo>
                              <a:cubicBezTo>
                                <a:pt x="19153" y="5082"/>
                                <a:pt x="18942" y="5143"/>
                                <a:pt x="18851" y="5294"/>
                              </a:cubicBezTo>
                              <a:lnTo>
                                <a:pt x="17945" y="6837"/>
                              </a:lnTo>
                              <a:lnTo>
                                <a:pt x="17643" y="6655"/>
                              </a:lnTo>
                              <a:cubicBezTo>
                                <a:pt x="17552" y="6595"/>
                                <a:pt x="17461" y="6595"/>
                                <a:pt x="17371" y="6625"/>
                              </a:cubicBezTo>
                              <a:cubicBezTo>
                                <a:pt x="17280" y="6655"/>
                                <a:pt x="17189" y="6716"/>
                                <a:pt x="17159" y="6807"/>
                              </a:cubicBezTo>
                              <a:cubicBezTo>
                                <a:pt x="17069" y="6988"/>
                                <a:pt x="17129" y="7200"/>
                                <a:pt x="17280" y="7291"/>
                              </a:cubicBezTo>
                              <a:lnTo>
                                <a:pt x="17582" y="7472"/>
                              </a:lnTo>
                              <a:lnTo>
                                <a:pt x="14531" y="12766"/>
                              </a:lnTo>
                              <a:lnTo>
                                <a:pt x="13776" y="14793"/>
                              </a:lnTo>
                              <a:lnTo>
                                <a:pt x="13413" y="15459"/>
                              </a:lnTo>
                              <a:cubicBezTo>
                                <a:pt x="13202" y="15822"/>
                                <a:pt x="13232" y="16276"/>
                                <a:pt x="13474" y="16608"/>
                              </a:cubicBezTo>
                              <a:lnTo>
                                <a:pt x="12658" y="17607"/>
                              </a:lnTo>
                              <a:lnTo>
                                <a:pt x="12446" y="17032"/>
                              </a:lnTo>
                              <a:cubicBezTo>
                                <a:pt x="12356" y="16790"/>
                                <a:pt x="12114" y="16608"/>
                                <a:pt x="11842" y="16578"/>
                              </a:cubicBezTo>
                              <a:cubicBezTo>
                                <a:pt x="11570" y="16548"/>
                                <a:pt x="11298" y="16699"/>
                                <a:pt x="11178" y="16911"/>
                              </a:cubicBezTo>
                              <a:lnTo>
                                <a:pt x="11057" y="17123"/>
                              </a:lnTo>
                              <a:lnTo>
                                <a:pt x="10936" y="15671"/>
                              </a:lnTo>
                              <a:cubicBezTo>
                                <a:pt x="10906" y="15338"/>
                                <a:pt x="10634" y="15066"/>
                                <a:pt x="10302" y="15005"/>
                              </a:cubicBezTo>
                              <a:cubicBezTo>
                                <a:pt x="9969" y="14975"/>
                                <a:pt x="9637" y="15156"/>
                                <a:pt x="9546" y="15489"/>
                              </a:cubicBezTo>
                              <a:lnTo>
                                <a:pt x="8670" y="18151"/>
                              </a:lnTo>
                              <a:cubicBezTo>
                                <a:pt x="8610" y="18333"/>
                                <a:pt x="8700" y="18545"/>
                                <a:pt x="8882" y="18605"/>
                              </a:cubicBezTo>
                              <a:cubicBezTo>
                                <a:pt x="8912" y="18635"/>
                                <a:pt x="8942" y="18635"/>
                                <a:pt x="9002" y="18635"/>
                              </a:cubicBezTo>
                              <a:cubicBezTo>
                                <a:pt x="9154" y="18635"/>
                                <a:pt x="9305" y="18545"/>
                                <a:pt x="9335" y="18393"/>
                              </a:cubicBezTo>
                              <a:lnTo>
                                <a:pt x="10211" y="15731"/>
                              </a:lnTo>
                              <a:lnTo>
                                <a:pt x="10332" y="17183"/>
                              </a:lnTo>
                              <a:cubicBezTo>
                                <a:pt x="10362" y="17486"/>
                                <a:pt x="10573" y="17758"/>
                                <a:pt x="10875" y="17819"/>
                              </a:cubicBezTo>
                              <a:cubicBezTo>
                                <a:pt x="11178" y="17879"/>
                                <a:pt x="11480" y="17758"/>
                                <a:pt x="11661" y="17486"/>
                              </a:cubicBezTo>
                              <a:lnTo>
                                <a:pt x="11782" y="17274"/>
                              </a:lnTo>
                              <a:lnTo>
                                <a:pt x="11993" y="17849"/>
                              </a:lnTo>
                              <a:cubicBezTo>
                                <a:pt x="12084" y="18091"/>
                                <a:pt x="12295" y="18242"/>
                                <a:pt x="12567" y="18303"/>
                              </a:cubicBezTo>
                              <a:cubicBezTo>
                                <a:pt x="12809" y="18333"/>
                                <a:pt x="13081" y="18242"/>
                                <a:pt x="13232" y="18030"/>
                              </a:cubicBezTo>
                              <a:lnTo>
                                <a:pt x="14078" y="16971"/>
                              </a:lnTo>
                              <a:cubicBezTo>
                                <a:pt x="14168" y="17002"/>
                                <a:pt x="14259" y="17002"/>
                                <a:pt x="14350" y="17002"/>
                              </a:cubicBezTo>
                              <a:cubicBezTo>
                                <a:pt x="14742" y="17002"/>
                                <a:pt x="15105" y="16790"/>
                                <a:pt x="15286" y="16457"/>
                              </a:cubicBezTo>
                              <a:lnTo>
                                <a:pt x="15649" y="15852"/>
                              </a:lnTo>
                              <a:lnTo>
                                <a:pt x="17008" y="14188"/>
                              </a:lnTo>
                              <a:lnTo>
                                <a:pt x="20089" y="8834"/>
                              </a:lnTo>
                              <a:lnTo>
                                <a:pt x="20392" y="9015"/>
                              </a:lnTo>
                              <a:cubicBezTo>
                                <a:pt x="20482" y="9076"/>
                                <a:pt x="20543" y="9136"/>
                                <a:pt x="20573" y="9227"/>
                              </a:cubicBezTo>
                              <a:cubicBezTo>
                                <a:pt x="20603" y="9318"/>
                                <a:pt x="20573" y="9408"/>
                                <a:pt x="20543" y="9499"/>
                              </a:cubicBezTo>
                              <a:lnTo>
                                <a:pt x="19093" y="11980"/>
                              </a:lnTo>
                              <a:cubicBezTo>
                                <a:pt x="19032" y="12071"/>
                                <a:pt x="19032" y="12161"/>
                                <a:pt x="19032" y="12252"/>
                              </a:cubicBezTo>
                              <a:cubicBezTo>
                                <a:pt x="19062" y="12343"/>
                                <a:pt x="19123" y="12434"/>
                                <a:pt x="19183" y="12494"/>
                              </a:cubicBezTo>
                              <a:cubicBezTo>
                                <a:pt x="19274" y="12555"/>
                                <a:pt x="19364" y="12555"/>
                                <a:pt x="19455" y="12524"/>
                              </a:cubicBezTo>
                              <a:cubicBezTo>
                                <a:pt x="19546" y="12494"/>
                                <a:pt x="19636" y="12434"/>
                                <a:pt x="19667" y="12343"/>
                              </a:cubicBezTo>
                              <a:lnTo>
                                <a:pt x="21117" y="9862"/>
                              </a:lnTo>
                              <a:cubicBezTo>
                                <a:pt x="21268" y="9620"/>
                                <a:pt x="21298" y="9318"/>
                                <a:pt x="21237" y="9045"/>
                              </a:cubicBezTo>
                              <a:cubicBezTo>
                                <a:pt x="21177" y="8773"/>
                                <a:pt x="20996" y="8531"/>
                                <a:pt x="20724" y="8380"/>
                              </a:cubicBezTo>
                              <a:lnTo>
                                <a:pt x="20422" y="8198"/>
                              </a:lnTo>
                              <a:lnTo>
                                <a:pt x="21328" y="6655"/>
                              </a:lnTo>
                              <a:cubicBezTo>
                                <a:pt x="21419" y="6474"/>
                                <a:pt x="21358" y="6262"/>
                                <a:pt x="21207" y="6171"/>
                              </a:cubicBezTo>
                              <a:lnTo>
                                <a:pt x="21389" y="5869"/>
                              </a:lnTo>
                              <a:cubicBezTo>
                                <a:pt x="21540" y="5718"/>
                                <a:pt x="21600" y="5415"/>
                                <a:pt x="21509" y="5143"/>
                              </a:cubicBezTo>
                              <a:close/>
                              <a:moveTo>
                                <a:pt x="14712" y="16185"/>
                              </a:moveTo>
                              <a:cubicBezTo>
                                <a:pt x="14652" y="16276"/>
                                <a:pt x="14591" y="16336"/>
                                <a:pt x="14470" y="16366"/>
                              </a:cubicBezTo>
                              <a:cubicBezTo>
                                <a:pt x="14380" y="16397"/>
                                <a:pt x="14259" y="16366"/>
                                <a:pt x="14199" y="16306"/>
                              </a:cubicBezTo>
                              <a:cubicBezTo>
                                <a:pt x="14048" y="16215"/>
                                <a:pt x="13987" y="16003"/>
                                <a:pt x="14078" y="15822"/>
                              </a:cubicBezTo>
                              <a:lnTo>
                                <a:pt x="14259" y="15519"/>
                              </a:lnTo>
                              <a:lnTo>
                                <a:pt x="14893" y="15882"/>
                              </a:lnTo>
                              <a:lnTo>
                                <a:pt x="14712" y="16185"/>
                              </a:lnTo>
                              <a:close/>
                              <a:moveTo>
                                <a:pt x="15256" y="15277"/>
                              </a:moveTo>
                              <a:lnTo>
                                <a:pt x="15075" y="15187"/>
                              </a:lnTo>
                              <a:lnTo>
                                <a:pt x="14531" y="14884"/>
                              </a:lnTo>
                              <a:lnTo>
                                <a:pt x="15044" y="13523"/>
                              </a:lnTo>
                              <a:lnTo>
                                <a:pt x="16162" y="14188"/>
                              </a:lnTo>
                              <a:lnTo>
                                <a:pt x="15256" y="15277"/>
                              </a:lnTo>
                              <a:close/>
                              <a:moveTo>
                                <a:pt x="16615" y="13553"/>
                              </a:moveTo>
                              <a:lnTo>
                                <a:pt x="15377" y="12827"/>
                              </a:lnTo>
                              <a:lnTo>
                                <a:pt x="18247" y="7835"/>
                              </a:lnTo>
                              <a:lnTo>
                                <a:pt x="19485" y="8561"/>
                              </a:lnTo>
                              <a:lnTo>
                                <a:pt x="16615" y="13553"/>
                              </a:lnTo>
                              <a:close/>
                              <a:moveTo>
                                <a:pt x="19848" y="7956"/>
                              </a:moveTo>
                              <a:lnTo>
                                <a:pt x="18609" y="7230"/>
                              </a:lnTo>
                              <a:lnTo>
                                <a:pt x="19334" y="5990"/>
                              </a:lnTo>
                              <a:lnTo>
                                <a:pt x="20573" y="6716"/>
                              </a:lnTo>
                              <a:lnTo>
                                <a:pt x="19848" y="7956"/>
                              </a:lnTo>
                              <a:close/>
                              <a:moveTo>
                                <a:pt x="20784" y="5597"/>
                              </a:moveTo>
                              <a:lnTo>
                                <a:pt x="20603" y="5899"/>
                              </a:lnTo>
                              <a:lnTo>
                                <a:pt x="19969" y="5536"/>
                              </a:lnTo>
                              <a:lnTo>
                                <a:pt x="20150" y="5234"/>
                              </a:lnTo>
                              <a:cubicBezTo>
                                <a:pt x="20210" y="5143"/>
                                <a:pt x="20271" y="5082"/>
                                <a:pt x="20361" y="5052"/>
                              </a:cubicBezTo>
                              <a:cubicBezTo>
                                <a:pt x="20452" y="5022"/>
                                <a:pt x="20543" y="5052"/>
                                <a:pt x="20633" y="5082"/>
                              </a:cubicBezTo>
                              <a:cubicBezTo>
                                <a:pt x="20724" y="5143"/>
                                <a:pt x="20784" y="5203"/>
                                <a:pt x="20815" y="5294"/>
                              </a:cubicBezTo>
                              <a:cubicBezTo>
                                <a:pt x="20845" y="5415"/>
                                <a:pt x="20845" y="5506"/>
                                <a:pt x="20784" y="5597"/>
                              </a:cubicBezTo>
                              <a:close/>
                              <a:moveTo>
                                <a:pt x="10422" y="10074"/>
                              </a:moveTo>
                              <a:cubicBezTo>
                                <a:pt x="10422" y="9862"/>
                                <a:pt x="10271" y="9711"/>
                                <a:pt x="10060" y="9711"/>
                              </a:cubicBezTo>
                              <a:lnTo>
                                <a:pt x="2870" y="9711"/>
                              </a:lnTo>
                              <a:cubicBezTo>
                                <a:pt x="2658" y="9711"/>
                                <a:pt x="2507" y="9862"/>
                                <a:pt x="2507" y="10074"/>
                              </a:cubicBezTo>
                              <a:cubicBezTo>
                                <a:pt x="2507" y="10286"/>
                                <a:pt x="2658" y="10437"/>
                                <a:pt x="2870" y="10437"/>
                              </a:cubicBezTo>
                              <a:lnTo>
                                <a:pt x="10060" y="10437"/>
                              </a:lnTo>
                              <a:cubicBezTo>
                                <a:pt x="10271" y="10437"/>
                                <a:pt x="10422" y="10286"/>
                                <a:pt x="10422" y="10074"/>
                              </a:cubicBezTo>
                              <a:close/>
                              <a:moveTo>
                                <a:pt x="7915" y="12252"/>
                              </a:moveTo>
                              <a:lnTo>
                                <a:pt x="10422" y="12252"/>
                              </a:lnTo>
                              <a:cubicBezTo>
                                <a:pt x="10634" y="12252"/>
                                <a:pt x="10785" y="12101"/>
                                <a:pt x="10785" y="11889"/>
                              </a:cubicBezTo>
                              <a:cubicBezTo>
                                <a:pt x="10785" y="11677"/>
                                <a:pt x="10634" y="11526"/>
                                <a:pt x="10422" y="11526"/>
                              </a:cubicBezTo>
                              <a:lnTo>
                                <a:pt x="7915" y="11526"/>
                              </a:lnTo>
                              <a:cubicBezTo>
                                <a:pt x="7703" y="11526"/>
                                <a:pt x="7552" y="11677"/>
                                <a:pt x="7552" y="11889"/>
                              </a:cubicBezTo>
                              <a:cubicBezTo>
                                <a:pt x="7552" y="12071"/>
                                <a:pt x="7703" y="12252"/>
                                <a:pt x="7915" y="12252"/>
                              </a:cubicBezTo>
                              <a:close/>
                              <a:moveTo>
                                <a:pt x="12930" y="2904"/>
                              </a:moveTo>
                              <a:cubicBezTo>
                                <a:pt x="13141" y="2904"/>
                                <a:pt x="13292" y="2753"/>
                                <a:pt x="13292" y="2541"/>
                              </a:cubicBezTo>
                              <a:cubicBezTo>
                                <a:pt x="13292" y="2329"/>
                                <a:pt x="13141" y="2178"/>
                                <a:pt x="12930" y="2178"/>
                              </a:cubicBezTo>
                              <a:lnTo>
                                <a:pt x="3595" y="2178"/>
                              </a:lnTo>
                              <a:cubicBezTo>
                                <a:pt x="3383" y="2178"/>
                                <a:pt x="3232" y="2329"/>
                                <a:pt x="3232" y="2541"/>
                              </a:cubicBezTo>
                              <a:lnTo>
                                <a:pt x="3232" y="3993"/>
                              </a:lnTo>
                              <a:cubicBezTo>
                                <a:pt x="3232" y="4205"/>
                                <a:pt x="3383" y="4356"/>
                                <a:pt x="3595" y="4356"/>
                              </a:cubicBezTo>
                              <a:lnTo>
                                <a:pt x="12930" y="4356"/>
                              </a:lnTo>
                              <a:cubicBezTo>
                                <a:pt x="13141" y="4356"/>
                                <a:pt x="13292" y="4205"/>
                                <a:pt x="13292" y="3993"/>
                              </a:cubicBezTo>
                              <a:cubicBezTo>
                                <a:pt x="13292" y="3782"/>
                                <a:pt x="13141" y="3630"/>
                                <a:pt x="12930" y="3630"/>
                              </a:cubicBezTo>
                              <a:lnTo>
                                <a:pt x="3957" y="3630"/>
                              </a:lnTo>
                              <a:lnTo>
                                <a:pt x="3957" y="2904"/>
                              </a:lnTo>
                              <a:lnTo>
                                <a:pt x="12930" y="2904"/>
                              </a:lnTo>
                              <a:close/>
                              <a:moveTo>
                                <a:pt x="4683" y="5052"/>
                              </a:moveTo>
                              <a:cubicBezTo>
                                <a:pt x="4471" y="5052"/>
                                <a:pt x="4320" y="5203"/>
                                <a:pt x="4320" y="5415"/>
                              </a:cubicBezTo>
                              <a:cubicBezTo>
                                <a:pt x="4320" y="5627"/>
                                <a:pt x="4471" y="5778"/>
                                <a:pt x="4683" y="5778"/>
                              </a:cubicBezTo>
                              <a:lnTo>
                                <a:pt x="11872" y="5778"/>
                              </a:lnTo>
                              <a:cubicBezTo>
                                <a:pt x="12084" y="5778"/>
                                <a:pt x="12235" y="5627"/>
                                <a:pt x="12235" y="5415"/>
                              </a:cubicBezTo>
                              <a:cubicBezTo>
                                <a:pt x="12235" y="5203"/>
                                <a:pt x="12084" y="5052"/>
                                <a:pt x="11872" y="5052"/>
                              </a:cubicBezTo>
                              <a:lnTo>
                                <a:pt x="4683" y="5052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549E39"/>
                            </a:gs>
                            <a:gs pos="100000">
                              <a:srgbClr val="8AB833"/>
                            </a:gs>
                          </a:gsLst>
                          <a:lin ang="10800000" scaled="1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F5B6B56" id="Shape" o:spid="_x0000_s1026" alt="signature icon" style="position:absolute;margin-left:441pt;margin-top:1.1pt;width:71.3pt;height:7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552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" path="m6465,12252v211,,362,-151,362,-363c6827,11677,6676,11526,6465,11526r-3595,c2658,11526,2507,11677,2507,11889v,212,151,363,363,363l6465,12252xm14017,9711r-2507,c11298,9711,11147,9862,11147,10074v,212,151,363,363,363l14017,10437v212,,363,-151,363,-363c14380,9892,14199,9711,14017,9711xm5679,16124l4411,17395r-756,-756c3504,16487,3293,16487,3142,16639v-61,60,-121,151,-121,242c3021,16971,3051,17062,3142,17123r755,756c4018,18000,4199,18091,4411,18091v181,,362,-61,513,-212l6193,16608v121,-151,121,-363,-30,-484c6042,16003,5830,16003,5679,16124xm14017,7563r-7884,c5921,7563,5770,7714,5770,7926v,212,151,363,363,363l14017,8289v212,,363,-151,363,-363c14380,7714,14199,7563,14017,7563xm16162,16548v-211,,-362,151,-362,363l15800,20511v,212,-151,363,-363,363l1088,20874v-212,,-363,-151,-363,-363l725,1089v,-212,151,-363,363,-363l15437,726v212,,363,151,363,363l15800,7835v,212,151,363,362,363c16374,8198,16525,8047,16525,7835r,-6746c16525,484,16041,,15437,l1088,c483,,,484,,1089l,20511v,605,483,1089,1088,1089l15437,21600v604,,1088,-484,1088,-1089l16525,16911v,-182,-151,-363,-363,-363xm1450,17092v,1695,1360,3056,3051,3056c6193,20148,7552,18787,7552,17092v,-211,-151,-363,-362,-363c6978,16729,6827,16881,6827,17092v,1301,-1057,2330,-2326,2330c3232,19422,2175,18363,2175,17092v,-1300,1057,-2329,2326,-2329c5015,14763,5498,14914,5891,15217v151,121,393,91,513,-61c6525,15005,6495,14763,6344,14642v-936,-696,-2175,-817,-3202,-302c2115,14884,1450,15943,1450,17092xm21509,5143v-60,-272,-241,-514,-513,-666c20754,4326,20452,4296,20180,4356v-272,61,-513,242,-664,515l19334,5173v-181,-91,-392,-30,-483,121l17945,6837r-302,-182c17552,6595,17461,6595,17371,6625v-91,30,-182,91,-212,182c17069,6988,17129,7200,17280,7291r302,181l14531,12766r-755,2027l13413,15459v-211,363,-181,817,61,1149l12658,17607r-212,-575c12356,16790,12114,16608,11842,16578v-272,-30,-544,121,-664,333l11057,17123r-121,-1452c10906,15338,10634,15066,10302,15005v-333,-30,-665,151,-756,484l8670,18151v-60,182,30,394,212,454c8912,18635,8942,18635,9002,18635v152,,303,-90,333,-242l10211,15731r121,1452c10362,17486,10573,17758,10875,17819v303,60,605,-61,786,-333l11782,17274r211,575c12084,18091,12295,18242,12567,18303v242,30,514,-61,665,-273l14078,16971v90,31,181,31,272,31c14742,17002,15105,16790,15286,16457r363,-605l17008,14188,20089,8834r303,181c20482,9076,20543,9136,20573,9227v30,91,,181,-30,272l19093,11980v-61,91,-61,181,-61,272c19062,12343,19123,12434,19183,12494v91,61,181,61,272,30c19546,12494,19636,12434,19667,12343l21117,9862v151,-242,181,-544,120,-817c21177,8773,20996,8531,20724,8380r-302,-182l21328,6655v91,-181,30,-393,-121,-484l21389,5869v151,-151,211,-454,120,-726xm14712,16185v-60,91,-121,151,-242,181c14380,16397,14259,16366,14199,16306v-151,-91,-212,-303,-121,-484l14259,15519r634,363l14712,16185xm15256,15277r-181,-90l14531,14884r513,-1361l16162,14188r-906,1089xm16615,13553r-1238,-726l18247,7835r1238,726l16615,13553xm19848,7956l18609,7230r725,-1240l20573,6716r-725,1240xm20784,5597r-181,302l19969,5536r181,-302c20210,5143,20271,5082,20361,5052v91,-30,182,,272,30c20724,5143,20784,5203,20815,5294v30,121,30,212,-31,303xm10422,10074v,-212,-151,-363,-362,-363l2870,9711v-212,,-363,151,-363,363c2507,10286,2658,10437,2870,10437r7190,c10271,10437,10422,10286,10422,10074xm7915,12252r2507,c10634,12252,10785,12101,10785,11889v,-212,-151,-363,-363,-363l7915,11526v-212,,-363,151,-363,363c7552,12071,7703,12252,7915,12252xm12930,2904v211,,362,-151,362,-363c13292,2329,13141,2178,12930,2178r-9335,c3383,2178,3232,2329,3232,2541r,1452c3232,4205,3383,4356,3595,4356r9335,c13141,4356,13292,4205,13292,3993v,-211,-151,-363,-362,-363l3957,3630r,-726l12930,2904xm4683,5052v-212,,-363,151,-363,363c4320,5627,4471,5778,4683,5778r7189,c12084,5778,12235,5627,12235,5415v,-212,-151,-363,-363,-363l4683,5052xe" fillcolor="#549e39" stroked="f" strokeweight="1pt">
                <v:fill color2="#8ab833" angle="270" focus="100%" type="gradient"/>
                <v:stroke miterlimit="4" joinstyle="miter"/>
                <v:path arrowok="t" o:extrusionok="f" o:connecttype="custom" o:connectlocs="452755,453390;452755,453390;452755,453390;452755,453390" o:connectangles="0,90,180,270"/>
                <w10:wrap type="through"/>
              </v:shape>
            </w:pict>
          </mc:Fallback>
        </mc:AlternateContent>
      </w:r>
      <w:r w:rsidR="00BA5784" w:rsidRPr="00BA5784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="00BA5784" w:rsidRPr="00BA5784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BA5784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جاد</w:t>
      </w:r>
      <w:r w:rsidR="00BA5784" w:rsidRPr="00BA5784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AF2A9A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پرسش‌نامه</w:t>
      </w:r>
      <w:r w:rsidR="00BA5784" w:rsidRPr="00BA5784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BA5784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آنلا</w:t>
      </w:r>
      <w:r w:rsidR="00BA5784" w:rsidRPr="00BA5784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BA5784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BA5784" w:rsidRPr="00BA5784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BA5784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جهت</w:t>
      </w:r>
      <w:r w:rsidR="00BA5784" w:rsidRPr="00BA5784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افت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مورد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برا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تحل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</w:p>
    <w:p w14:paraId="601E7EFF" w14:textId="1B19DA4C" w:rsidR="00BA5784" w:rsidRPr="000C7B52" w:rsidRDefault="00BA5784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جاد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AD4D39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قابلیت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AD4D39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جمع‌آوری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234CDE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‌ها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ذخ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ره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آن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تاب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وب</w:t>
      </w:r>
    </w:p>
    <w:p w14:paraId="0CFAE8FD" w14:textId="27D016C3" w:rsidR="00BA5784" w:rsidRPr="000C7B52" w:rsidRDefault="00BA5784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جاد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AD4D39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قابلیت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تفک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جمع‌آور</w:t>
      </w:r>
      <w:r w:rsidR="009C5A2B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ی‌</w:t>
      </w:r>
      <w:r w:rsidR="009C5A2B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شده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ذخ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ره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مجدد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تاب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تحت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وب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که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کل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پردازش</w:t>
      </w:r>
      <w:r w:rsidR="00234CDE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رشته</w:t>
      </w:r>
      <w:r w:rsidR="00234CDE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توسط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توابع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قدرتمند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استفاده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از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الگور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تم</w:t>
      </w:r>
      <w:r w:rsidR="00234CDE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lang w:bidi="fa-IR"/>
        </w:rPr>
        <w:t>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پردازش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صورت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پذ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رد</w:t>
      </w:r>
      <w:r w:rsidR="00541696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.</w:t>
      </w:r>
    </w:p>
    <w:p w14:paraId="10C8D80D" w14:textId="1842F433" w:rsidR="00BA5784" w:rsidRPr="000C7B52" w:rsidRDefault="00567419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</w:pP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توسعه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ربات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کراول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مواز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قابل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مراجعه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سا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</w:t>
      </w:r>
      <w:r w:rsidR="00234CDE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‌ها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پتنت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تکم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اطلاعات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9C5A2B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ته</w:t>
      </w:r>
      <w:r w:rsidR="009C5A2B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9C5A2B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ه‌شده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FF1843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گام دو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با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ل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نک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صفحه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مربوطه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ذخ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ره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در</w:t>
      </w:r>
      <w:r w:rsidR="00BA5784"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د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تاب</w:t>
      </w:r>
      <w:r w:rsidR="00BA5784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="00BA5784"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س</w:t>
      </w:r>
    </w:p>
    <w:p w14:paraId="04A22853" w14:textId="4AC6D3D6" w:rsidR="00BA5784" w:rsidRPr="000C7B52" w:rsidRDefault="00BA5784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color w:val="000000" w:themeColor="text1"/>
          <w:szCs w:val="26"/>
          <w:lang w:bidi="fa-IR"/>
        </w:rPr>
      </w:pP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ا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جاد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567419"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قابلیت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60DAE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ذخیره</w:t>
      </w:r>
      <w:r w:rsidR="00C214A3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‌</w:t>
      </w:r>
      <w:r w:rsidR="00260DAE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سازی نتایج جستجو</w:t>
      </w:r>
    </w:p>
    <w:p w14:paraId="62F2D91E" w14:textId="24DD53AF" w:rsidR="00E464FE" w:rsidRPr="00FF1843" w:rsidRDefault="00E464FE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pacing w:val="-2"/>
          <w:szCs w:val="26"/>
          <w:lang w:bidi="fa-IR"/>
        </w:rPr>
      </w:pP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بررس</w:t>
      </w:r>
      <w:r w:rsidRPr="000C7B52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0C7B52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و</w:t>
      </w:r>
      <w:r w:rsidRPr="000C7B52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مقا</w:t>
      </w:r>
      <w:r w:rsidRPr="00E464F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سه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تصاو</w:t>
      </w:r>
      <w:r w:rsidRPr="00E464F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ر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اختراع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ادعا</w:t>
      </w:r>
      <w:r w:rsidRPr="00E464F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یی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با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اختراع‌ها</w:t>
      </w:r>
      <w:r w:rsidR="009C5A2B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شناسا</w:t>
      </w:r>
      <w:r w:rsidR="009C5A2B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یی‌</w:t>
      </w:r>
      <w:r w:rsidR="009C5A2B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شده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با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فناور</w:t>
      </w:r>
      <w:r w:rsidRPr="00E464F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پردازش</w:t>
      </w:r>
      <w:r w:rsidRPr="00E464F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تصو</w:t>
      </w:r>
      <w:r w:rsidRPr="00E464F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E464F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ر</w:t>
      </w:r>
    </w:p>
    <w:p w14:paraId="536C1C0E" w14:textId="0F068B23" w:rsidR="00CE150B" w:rsidRDefault="00CE150B">
      <w:pPr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</w:pPr>
      <w:r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br w:type="page"/>
      </w:r>
    </w:p>
    <w:p w14:paraId="3DE392BA" w14:textId="69E0AA45" w:rsidR="00F24913" w:rsidRPr="00296BF7" w:rsidRDefault="00F24913" w:rsidP="00CE150B">
      <w:pPr>
        <w:bidi/>
        <w:spacing w:after="200" w:line="288" w:lineRule="auto"/>
        <w:contextualSpacing/>
        <w:jc w:val="both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/>
          <w:b/>
          <w:bCs/>
          <w:iCs/>
          <w:color w:val="549E39"/>
          <w:szCs w:val="28"/>
        </w:rPr>
        <w:lastRenderedPageBreak/>
        <w:t xml:space="preserve">  </w:t>
      </w:r>
      <w:r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t>خروجی تحقیق</w:t>
      </w:r>
    </w:p>
    <w:p w14:paraId="5A8AA8FF" w14:textId="0DDC5317" w:rsidR="004F3EC0" w:rsidRPr="00F53AC0" w:rsidRDefault="004F3EC0" w:rsidP="00F53AC0">
      <w:pPr>
        <w:pStyle w:val="ListParagraph"/>
        <w:numPr>
          <w:ilvl w:val="0"/>
          <w:numId w:val="23"/>
        </w:numPr>
        <w:spacing w:line="360" w:lineRule="auto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سامانه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آنلا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جستجو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و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تحل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ل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C75259" w:rsidRPr="00F53AC0">
        <w:rPr>
          <w:rFonts w:cs="B Nazanin" w:hint="cs"/>
          <w:sz w:val="26"/>
          <w:szCs w:val="26"/>
          <w:rtl/>
        </w:rPr>
        <w:t xml:space="preserve">پتنت </w:t>
      </w:r>
      <w:r w:rsidRPr="00F53AC0">
        <w:rPr>
          <w:rFonts w:cs="B Nazanin" w:hint="eastAsia"/>
          <w:sz w:val="26"/>
          <w:szCs w:val="26"/>
          <w:rtl/>
        </w:rPr>
        <w:t>با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9C5A2B" w:rsidRPr="00F53AC0">
        <w:rPr>
          <w:rFonts w:cs="B Nazanin"/>
          <w:sz w:val="26"/>
          <w:szCs w:val="26"/>
          <w:rtl/>
        </w:rPr>
        <w:t>قابل</w:t>
      </w:r>
      <w:r w:rsidR="009C5A2B" w:rsidRPr="00F53AC0">
        <w:rPr>
          <w:rFonts w:cs="B Nazanin" w:hint="cs"/>
          <w:sz w:val="26"/>
          <w:szCs w:val="26"/>
          <w:rtl/>
        </w:rPr>
        <w:t>ی</w:t>
      </w:r>
      <w:r w:rsidR="009C5A2B" w:rsidRPr="00F53AC0">
        <w:rPr>
          <w:rFonts w:cs="B Nazanin" w:hint="eastAsia"/>
          <w:sz w:val="26"/>
          <w:szCs w:val="26"/>
          <w:rtl/>
        </w:rPr>
        <w:t>ت‌ها</w:t>
      </w:r>
      <w:r w:rsidR="009C5A2B"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ز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ر</w:t>
      </w:r>
      <w:r w:rsidRPr="00F53AC0">
        <w:rPr>
          <w:rFonts w:cs="B Nazanin"/>
          <w:sz w:val="26"/>
          <w:szCs w:val="26"/>
          <w:rtl/>
        </w:rPr>
        <w:t>:</w:t>
      </w:r>
    </w:p>
    <w:p w14:paraId="14823494" w14:textId="77777777" w:rsidR="004F3EC0" w:rsidRPr="00F53AC0" w:rsidRDefault="004F3EC0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امکان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در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افت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اطلاعات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موضوع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مورد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نظر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جهت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جستجو</w:t>
      </w:r>
    </w:p>
    <w:p w14:paraId="6227C17E" w14:textId="78E227AF" w:rsidR="004F3EC0" w:rsidRPr="00F53AC0" w:rsidRDefault="004F3EC0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شناسا</w:t>
      </w:r>
      <w:r w:rsidRPr="00F53AC0">
        <w:rPr>
          <w:rFonts w:cs="B Nazanin" w:hint="cs"/>
          <w:sz w:val="26"/>
          <w:szCs w:val="26"/>
          <w:rtl/>
        </w:rPr>
        <w:t>یی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9C5A2B" w:rsidRPr="00F53AC0">
        <w:rPr>
          <w:rFonts w:cs="B Nazanin"/>
          <w:sz w:val="26"/>
          <w:szCs w:val="26"/>
          <w:rtl/>
        </w:rPr>
        <w:t>طبقه‌بند</w:t>
      </w:r>
      <w:r w:rsidR="009C5A2B" w:rsidRPr="00F53AC0">
        <w:rPr>
          <w:rFonts w:cs="B Nazanin" w:hint="cs"/>
          <w:sz w:val="26"/>
          <w:szCs w:val="26"/>
          <w:rtl/>
        </w:rPr>
        <w:t>ی‌</w:t>
      </w:r>
      <w:r w:rsidR="009C5A2B" w:rsidRPr="00F53AC0">
        <w:rPr>
          <w:rFonts w:cs="B Nazanin" w:hint="eastAsia"/>
          <w:sz w:val="26"/>
          <w:szCs w:val="26"/>
          <w:rtl/>
        </w:rPr>
        <w:t>ها</w:t>
      </w:r>
      <w:r w:rsidR="009C5A2B"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9C5A2B" w:rsidRPr="00F53AC0">
        <w:rPr>
          <w:rFonts w:cs="B Nazanin"/>
          <w:sz w:val="26"/>
          <w:szCs w:val="26"/>
          <w:rtl/>
        </w:rPr>
        <w:t>ب</w:t>
      </w:r>
      <w:r w:rsidR="009C5A2B" w:rsidRPr="00F53AC0">
        <w:rPr>
          <w:rFonts w:cs="B Nazanin" w:hint="cs"/>
          <w:sz w:val="26"/>
          <w:szCs w:val="26"/>
          <w:rtl/>
        </w:rPr>
        <w:t>ی</w:t>
      </w:r>
      <w:r w:rsidR="009C5A2B" w:rsidRPr="00F53AC0">
        <w:rPr>
          <w:rFonts w:cs="B Nazanin" w:hint="eastAsia"/>
          <w:sz w:val="26"/>
          <w:szCs w:val="26"/>
          <w:rtl/>
        </w:rPr>
        <w:t>ن‌الملل</w:t>
      </w:r>
      <w:r w:rsidR="009C5A2B"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مرتبط</w:t>
      </w:r>
    </w:p>
    <w:p w14:paraId="2A36F3AA" w14:textId="01A2E44A" w:rsidR="004F3EC0" w:rsidRPr="00F53AC0" w:rsidRDefault="004F3EC0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امکان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تعر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ف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تنظ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مات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تخصص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برا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جستجو</w:t>
      </w:r>
      <w:r w:rsidRPr="00F53AC0">
        <w:rPr>
          <w:rFonts w:cs="B Nazanin"/>
          <w:sz w:val="26"/>
          <w:szCs w:val="26"/>
          <w:rtl/>
        </w:rPr>
        <w:t xml:space="preserve"> (</w:t>
      </w:r>
      <w:r w:rsidRPr="00F53AC0">
        <w:rPr>
          <w:rFonts w:cs="B Nazanin"/>
          <w:sz w:val="26"/>
          <w:szCs w:val="26"/>
        </w:rPr>
        <w:t>Boolean</w:t>
      </w:r>
      <w:r w:rsidR="008829F0" w:rsidRPr="00F53AC0">
        <w:rPr>
          <w:rFonts w:cs="B Nazanin"/>
          <w:sz w:val="26"/>
          <w:szCs w:val="26"/>
        </w:rPr>
        <w:t xml:space="preserve"> operators</w:t>
      </w:r>
      <w:r w:rsidRPr="00F53AC0">
        <w:rPr>
          <w:rFonts w:cs="B Nazanin"/>
          <w:sz w:val="26"/>
          <w:szCs w:val="26"/>
          <w:rtl/>
        </w:rPr>
        <w:t>)</w:t>
      </w:r>
    </w:p>
    <w:p w14:paraId="192E8206" w14:textId="77777777" w:rsidR="004F3EC0" w:rsidRPr="00F53AC0" w:rsidRDefault="004F3EC0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نما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ش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تعداد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نتا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ج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قابل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در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افت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و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امکان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تغ</w:t>
      </w:r>
      <w:r w:rsidRPr="00F53AC0">
        <w:rPr>
          <w:rFonts w:cs="B Nazanin" w:hint="cs"/>
          <w:sz w:val="26"/>
          <w:szCs w:val="26"/>
          <w:rtl/>
        </w:rPr>
        <w:t>یی</w:t>
      </w:r>
      <w:r w:rsidRPr="00F53AC0">
        <w:rPr>
          <w:rFonts w:cs="B Nazanin" w:hint="eastAsia"/>
          <w:sz w:val="26"/>
          <w:szCs w:val="26"/>
          <w:rtl/>
        </w:rPr>
        <w:t>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در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تنظ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مات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جستجو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و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تلاش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مجدد</w:t>
      </w:r>
    </w:p>
    <w:p w14:paraId="283EDBAD" w14:textId="7D668762" w:rsidR="004F3EC0" w:rsidRPr="00F53AC0" w:rsidRDefault="004F3EC0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در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افت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و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ذخ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ره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اطلاعات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اختراع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از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9C5A2B" w:rsidRPr="00F53AC0">
        <w:rPr>
          <w:rFonts w:cs="B Nazanin"/>
          <w:sz w:val="26"/>
          <w:szCs w:val="26"/>
          <w:rtl/>
        </w:rPr>
        <w:t>سا</w:t>
      </w:r>
      <w:r w:rsidR="009C5A2B" w:rsidRPr="00F53AC0">
        <w:rPr>
          <w:rFonts w:cs="B Nazanin" w:hint="cs"/>
          <w:sz w:val="26"/>
          <w:szCs w:val="26"/>
          <w:rtl/>
        </w:rPr>
        <w:t>ی</w:t>
      </w:r>
      <w:r w:rsidR="009C5A2B" w:rsidRPr="00F53AC0">
        <w:rPr>
          <w:rFonts w:cs="B Nazanin" w:hint="eastAsia"/>
          <w:sz w:val="26"/>
          <w:szCs w:val="26"/>
          <w:rtl/>
        </w:rPr>
        <w:t>ت‌ها</w:t>
      </w:r>
      <w:r w:rsidR="009C5A2B"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معتبر</w:t>
      </w:r>
    </w:p>
    <w:p w14:paraId="2C96AE67" w14:textId="3D206BC8" w:rsidR="00CE150B" w:rsidRPr="00F53AC0" w:rsidRDefault="004F3EC0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امکان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درج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کامنت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برا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هر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اختراع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جستجو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شده</w:t>
      </w:r>
    </w:p>
    <w:p w14:paraId="1B320615" w14:textId="5F96A978" w:rsidR="004F3EC0" w:rsidRPr="00F53AC0" w:rsidRDefault="004F3EC0" w:rsidP="00F53AC0">
      <w:pPr>
        <w:pStyle w:val="ListParagraph"/>
        <w:numPr>
          <w:ilvl w:val="0"/>
          <w:numId w:val="23"/>
        </w:numPr>
        <w:spacing w:line="360" w:lineRule="auto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ته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فا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ل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خروج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از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نتا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ج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کل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فرآ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ند</w:t>
      </w:r>
      <w:r w:rsidR="00F56449" w:rsidRPr="00F53AC0">
        <w:rPr>
          <w:rFonts w:cs="B Nazanin" w:hint="cs"/>
          <w:sz w:val="26"/>
          <w:szCs w:val="26"/>
          <w:rtl/>
        </w:rPr>
        <w:t xml:space="preserve"> شامل:</w:t>
      </w:r>
    </w:p>
    <w:p w14:paraId="2AE08223" w14:textId="77777777" w:rsidR="00864083" w:rsidRPr="00F53AC0" w:rsidRDefault="00864083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روند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ثبت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اختراعات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بر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حسب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سال</w:t>
      </w:r>
      <w:r w:rsidRPr="00F53AC0">
        <w:rPr>
          <w:rFonts w:cs="B Nazanin"/>
          <w:sz w:val="26"/>
          <w:szCs w:val="26"/>
          <w:rtl/>
        </w:rPr>
        <w:t xml:space="preserve"> (</w:t>
      </w:r>
      <w:r w:rsidRPr="00F53AC0">
        <w:rPr>
          <w:rFonts w:cs="B Nazanin" w:hint="eastAsia"/>
          <w:sz w:val="26"/>
          <w:szCs w:val="26"/>
          <w:rtl/>
        </w:rPr>
        <w:t>چرخه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عمر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فناور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>)</w:t>
      </w:r>
    </w:p>
    <w:p w14:paraId="4DC622C2" w14:textId="77777777" w:rsidR="00160CAD" w:rsidRPr="00F53AC0" w:rsidRDefault="00160CAD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شناسا</w:t>
      </w:r>
      <w:r w:rsidRPr="00F53AC0">
        <w:rPr>
          <w:rFonts w:cs="B Nazanin" w:hint="cs"/>
          <w:sz w:val="26"/>
          <w:szCs w:val="26"/>
          <w:rtl/>
        </w:rPr>
        <w:t>یی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باز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گران</w:t>
      </w:r>
      <w:r w:rsidRPr="00F53AC0">
        <w:rPr>
          <w:rFonts w:cs="B Nazanin"/>
          <w:sz w:val="26"/>
          <w:szCs w:val="26"/>
          <w:rtl/>
        </w:rPr>
        <w:t xml:space="preserve"> (</w:t>
      </w:r>
      <w:r w:rsidRPr="00F53AC0">
        <w:rPr>
          <w:rFonts w:cs="B Nazanin" w:hint="eastAsia"/>
          <w:sz w:val="26"/>
          <w:szCs w:val="26"/>
          <w:rtl/>
        </w:rPr>
        <w:t>مالکان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پتنت</w:t>
      </w:r>
      <w:r w:rsidRPr="00F53AC0">
        <w:rPr>
          <w:rFonts w:cs="B Nazanin"/>
          <w:sz w:val="26"/>
          <w:szCs w:val="26"/>
          <w:rtl/>
        </w:rPr>
        <w:t xml:space="preserve">) </w:t>
      </w:r>
      <w:r w:rsidRPr="00F53AC0">
        <w:rPr>
          <w:rFonts w:cs="B Nazanin" w:hint="eastAsia"/>
          <w:sz w:val="26"/>
          <w:szCs w:val="26"/>
          <w:rtl/>
        </w:rPr>
        <w:t>اصل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فناور</w:t>
      </w:r>
      <w:r w:rsidRPr="00F53AC0">
        <w:rPr>
          <w:rFonts w:cs="B Nazanin" w:hint="cs"/>
          <w:sz w:val="26"/>
          <w:szCs w:val="26"/>
          <w:rtl/>
        </w:rPr>
        <w:t>ی</w:t>
      </w:r>
    </w:p>
    <w:p w14:paraId="1970BC3A" w14:textId="77777777" w:rsidR="00160CAD" w:rsidRPr="00F53AC0" w:rsidRDefault="00160CAD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شناسا</w:t>
      </w:r>
      <w:r w:rsidRPr="00F53AC0">
        <w:rPr>
          <w:rFonts w:cs="B Nazanin" w:hint="cs"/>
          <w:sz w:val="26"/>
          <w:szCs w:val="26"/>
          <w:rtl/>
        </w:rPr>
        <w:t>یی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مخترعا</w:t>
      </w:r>
      <w:r w:rsidRPr="00F53AC0">
        <w:rPr>
          <w:rFonts w:cs="B Nazanin" w:hint="cs"/>
          <w:sz w:val="26"/>
          <w:szCs w:val="26"/>
          <w:rtl/>
        </w:rPr>
        <w:t>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برتر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در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حوزه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فناور</w:t>
      </w:r>
      <w:r w:rsidRPr="00F53AC0">
        <w:rPr>
          <w:rFonts w:cs="B Nazanin" w:hint="cs"/>
          <w:sz w:val="26"/>
          <w:szCs w:val="26"/>
          <w:rtl/>
        </w:rPr>
        <w:t>ی</w:t>
      </w:r>
    </w:p>
    <w:p w14:paraId="4B2D46A3" w14:textId="335C16F3" w:rsidR="00F56449" w:rsidRPr="00F53AC0" w:rsidRDefault="00F56449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تعداد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ارجاعات</w:t>
      </w:r>
    </w:p>
    <w:p w14:paraId="2C77B61B" w14:textId="14F1CD52" w:rsidR="00F56449" w:rsidRPr="00F53AC0" w:rsidRDefault="00F40826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cs"/>
          <w:sz w:val="26"/>
          <w:szCs w:val="26"/>
          <w:rtl/>
        </w:rPr>
        <w:t xml:space="preserve">هایلایت کلمات کلیدی </w:t>
      </w:r>
      <w:r w:rsidR="00F56449" w:rsidRPr="00F53AC0">
        <w:rPr>
          <w:rFonts w:cs="B Nazanin" w:hint="eastAsia"/>
          <w:sz w:val="26"/>
          <w:szCs w:val="26"/>
          <w:rtl/>
        </w:rPr>
        <w:t>در</w:t>
      </w:r>
      <w:r w:rsidR="00F56449" w:rsidRPr="00F53AC0">
        <w:rPr>
          <w:rFonts w:cs="B Nazanin"/>
          <w:sz w:val="26"/>
          <w:szCs w:val="26"/>
          <w:rtl/>
        </w:rPr>
        <w:t xml:space="preserve"> </w:t>
      </w:r>
      <w:r w:rsidR="00F56449" w:rsidRPr="00F53AC0">
        <w:rPr>
          <w:rFonts w:cs="B Nazanin" w:hint="eastAsia"/>
          <w:sz w:val="26"/>
          <w:szCs w:val="26"/>
          <w:rtl/>
        </w:rPr>
        <w:t>ادعا،</w:t>
      </w:r>
      <w:r w:rsidR="00F56449" w:rsidRPr="00F53AC0">
        <w:rPr>
          <w:rFonts w:cs="B Nazanin"/>
          <w:sz w:val="26"/>
          <w:szCs w:val="26"/>
          <w:rtl/>
        </w:rPr>
        <w:t xml:space="preserve"> </w:t>
      </w:r>
      <w:r w:rsidR="00F56449" w:rsidRPr="00F53AC0">
        <w:rPr>
          <w:rFonts w:cs="B Nazanin" w:hint="eastAsia"/>
          <w:sz w:val="26"/>
          <w:szCs w:val="26"/>
          <w:rtl/>
        </w:rPr>
        <w:t>شرح</w:t>
      </w:r>
    </w:p>
    <w:p w14:paraId="0791F39E" w14:textId="6E553C7B" w:rsidR="00F56449" w:rsidRPr="00F53AC0" w:rsidRDefault="00F56449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تعداد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رکوردها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9C5A2B" w:rsidRPr="00F53AC0">
        <w:rPr>
          <w:rFonts w:cs="B Nazanin"/>
          <w:sz w:val="26"/>
          <w:szCs w:val="26"/>
          <w:rtl/>
        </w:rPr>
        <w:t>طبقه‌بند</w:t>
      </w:r>
      <w:r w:rsidR="009C5A2B" w:rsidRPr="00F53AC0">
        <w:rPr>
          <w:rFonts w:cs="B Nazanin" w:hint="cs"/>
          <w:sz w:val="26"/>
          <w:szCs w:val="26"/>
          <w:rtl/>
        </w:rPr>
        <w:t>ی</w:t>
      </w:r>
    </w:p>
    <w:p w14:paraId="5C28739B" w14:textId="6E6013AA" w:rsidR="00F56449" w:rsidRPr="00F53AC0" w:rsidRDefault="00277A0E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پتنت‌ها</w:t>
      </w:r>
      <w:r w:rsidR="00F56449" w:rsidRPr="00F53AC0">
        <w:rPr>
          <w:rFonts w:cs="B Nazanin" w:hint="cs"/>
          <w:sz w:val="26"/>
          <w:szCs w:val="26"/>
          <w:rtl/>
        </w:rPr>
        <w:t>ی</w:t>
      </w:r>
      <w:r w:rsidR="00F56449" w:rsidRPr="00F53AC0">
        <w:rPr>
          <w:rFonts w:cs="B Nazanin"/>
          <w:sz w:val="26"/>
          <w:szCs w:val="26"/>
          <w:rtl/>
        </w:rPr>
        <w:t xml:space="preserve"> </w:t>
      </w:r>
      <w:r w:rsidR="009C5A2B" w:rsidRPr="00F53AC0">
        <w:rPr>
          <w:rFonts w:cs="B Nazanin"/>
          <w:sz w:val="26"/>
          <w:szCs w:val="26"/>
          <w:rtl/>
        </w:rPr>
        <w:t>هم‌خانواده</w:t>
      </w:r>
    </w:p>
    <w:p w14:paraId="31F04D51" w14:textId="2039E7B1" w:rsidR="00F56449" w:rsidRPr="00F53AC0" w:rsidRDefault="00F56449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کاربردها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کل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دواژه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9C5A2B" w:rsidRPr="00F53AC0">
        <w:rPr>
          <w:rFonts w:cs="B Nazanin"/>
          <w:sz w:val="26"/>
          <w:szCs w:val="26"/>
          <w:rtl/>
        </w:rPr>
        <w:t>ارائه‌شده</w:t>
      </w:r>
    </w:p>
    <w:p w14:paraId="1388F196" w14:textId="77777777" w:rsidR="00F40826" w:rsidRPr="00F53AC0" w:rsidRDefault="00F40826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نقشه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جغراف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ا</w:t>
      </w:r>
      <w:r w:rsidRPr="00F53AC0">
        <w:rPr>
          <w:rFonts w:cs="B Nazanin" w:hint="cs"/>
          <w:sz w:val="26"/>
          <w:szCs w:val="26"/>
          <w:rtl/>
        </w:rPr>
        <w:t>یی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کشورها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صاحب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پتنت</w:t>
      </w:r>
    </w:p>
    <w:p w14:paraId="331CD098" w14:textId="77777777" w:rsidR="00F40826" w:rsidRPr="00F53AC0" w:rsidRDefault="00F40826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نقشه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جغراف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ا</w:t>
      </w:r>
      <w:r w:rsidRPr="00F53AC0">
        <w:rPr>
          <w:rFonts w:cs="B Nazanin" w:hint="cs"/>
          <w:sz w:val="26"/>
          <w:szCs w:val="26"/>
          <w:rtl/>
        </w:rPr>
        <w:t>یی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کشورها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پذ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رنده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پتنت</w:t>
      </w:r>
    </w:p>
    <w:p w14:paraId="33D5A277" w14:textId="6E181AD9" w:rsidR="00F40826" w:rsidRPr="00F53AC0" w:rsidRDefault="00F40826" w:rsidP="00C61583">
      <w:pPr>
        <w:pStyle w:val="ListParagraph"/>
        <w:numPr>
          <w:ilvl w:val="2"/>
          <w:numId w:val="23"/>
        </w:numPr>
        <w:spacing w:line="360" w:lineRule="auto"/>
        <w:ind w:left="1350"/>
        <w:rPr>
          <w:rFonts w:cs="B Nazanin"/>
          <w:sz w:val="26"/>
          <w:szCs w:val="26"/>
        </w:rPr>
      </w:pPr>
      <w:r w:rsidRPr="00F53AC0">
        <w:rPr>
          <w:rFonts w:cs="B Nazanin" w:hint="eastAsia"/>
          <w:sz w:val="26"/>
          <w:szCs w:val="26"/>
          <w:rtl/>
        </w:rPr>
        <w:t>وضع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ت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حقوق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="00277A0E" w:rsidRPr="00F53AC0">
        <w:rPr>
          <w:rFonts w:cs="B Nazanin" w:hint="eastAsia"/>
          <w:sz w:val="26"/>
          <w:szCs w:val="26"/>
          <w:rtl/>
        </w:rPr>
        <w:t>پتنت‌ها</w:t>
      </w:r>
      <w:r w:rsidRPr="00F53AC0">
        <w:rPr>
          <w:rFonts w:cs="B Nazanin"/>
          <w:sz w:val="26"/>
          <w:szCs w:val="26"/>
          <w:rtl/>
        </w:rPr>
        <w:t xml:space="preserve"> (</w:t>
      </w:r>
      <w:r w:rsidRPr="00F53AC0">
        <w:rPr>
          <w:rFonts w:cs="B Nazanin" w:hint="eastAsia"/>
          <w:sz w:val="26"/>
          <w:szCs w:val="26"/>
          <w:rtl/>
        </w:rPr>
        <w:t>معتبر</w:t>
      </w:r>
      <w:r w:rsidRPr="00F53AC0">
        <w:rPr>
          <w:rFonts w:cs="B Nazanin"/>
          <w:sz w:val="26"/>
          <w:szCs w:val="26"/>
          <w:rtl/>
        </w:rPr>
        <w:t>/</w:t>
      </w:r>
      <w:r w:rsidRPr="00F53AC0">
        <w:rPr>
          <w:rFonts w:cs="B Nazanin" w:hint="eastAsia"/>
          <w:sz w:val="26"/>
          <w:szCs w:val="26"/>
          <w:rtl/>
        </w:rPr>
        <w:t>باطل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شده</w:t>
      </w:r>
      <w:r w:rsidRPr="00F53AC0">
        <w:rPr>
          <w:rFonts w:cs="B Nazanin"/>
          <w:sz w:val="26"/>
          <w:szCs w:val="26"/>
          <w:rtl/>
        </w:rPr>
        <w:t>/</w:t>
      </w:r>
      <w:r w:rsidRPr="00F53AC0">
        <w:rPr>
          <w:rFonts w:cs="B Nazanin" w:hint="eastAsia"/>
          <w:sz w:val="26"/>
          <w:szCs w:val="26"/>
          <w:rtl/>
        </w:rPr>
        <w:t>در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جر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 w:hint="eastAsia"/>
          <w:sz w:val="26"/>
          <w:szCs w:val="26"/>
          <w:rtl/>
        </w:rPr>
        <w:t>ان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ثبت</w:t>
      </w:r>
      <w:r w:rsidRPr="00F53AC0">
        <w:rPr>
          <w:rFonts w:cs="B Nazanin"/>
          <w:sz w:val="26"/>
          <w:szCs w:val="26"/>
          <w:rtl/>
        </w:rPr>
        <w:t xml:space="preserve">/ </w:t>
      </w:r>
      <w:r w:rsidRPr="00F53AC0">
        <w:rPr>
          <w:rFonts w:cs="B Nazanin" w:hint="eastAsia"/>
          <w:sz w:val="26"/>
          <w:szCs w:val="26"/>
          <w:rtl/>
        </w:rPr>
        <w:t>منقض</w:t>
      </w:r>
      <w:r w:rsidRPr="00F53AC0">
        <w:rPr>
          <w:rFonts w:cs="B Nazanin" w:hint="cs"/>
          <w:sz w:val="26"/>
          <w:szCs w:val="26"/>
          <w:rtl/>
        </w:rPr>
        <w:t>ی</w:t>
      </w:r>
      <w:r w:rsidRPr="00F53AC0">
        <w:rPr>
          <w:rFonts w:cs="B Nazanin"/>
          <w:sz w:val="26"/>
          <w:szCs w:val="26"/>
          <w:rtl/>
        </w:rPr>
        <w:t xml:space="preserve"> </w:t>
      </w:r>
      <w:r w:rsidRPr="00F53AC0">
        <w:rPr>
          <w:rFonts w:cs="B Nazanin" w:hint="eastAsia"/>
          <w:sz w:val="26"/>
          <w:szCs w:val="26"/>
          <w:rtl/>
        </w:rPr>
        <w:t>شده</w:t>
      </w:r>
      <w:r w:rsidRPr="00F53AC0">
        <w:rPr>
          <w:rFonts w:cs="B Nazanin"/>
          <w:sz w:val="26"/>
          <w:szCs w:val="26"/>
          <w:rtl/>
        </w:rPr>
        <w:t>...)</w:t>
      </w:r>
    </w:p>
    <w:p w14:paraId="0CF2BA5A" w14:textId="6E9809DE" w:rsidR="00CE150B" w:rsidRDefault="00CE150B">
      <w:pPr>
        <w:rPr>
          <w:rFonts w:ascii="Calibri Light" w:hAnsi="Calibri Light" w:cs="B Nazanin"/>
          <w:b/>
          <w:color w:val="000000"/>
          <w:szCs w:val="26"/>
          <w:shd w:val="clear" w:color="auto" w:fill="FFFFFF"/>
          <w:rtl/>
          <w:lang w:bidi="fa-IR"/>
        </w:rPr>
      </w:pPr>
      <w:r>
        <w:rPr>
          <w:rFonts w:ascii="Calibri Light" w:hAnsi="Calibri Light" w:cs="B Nazanin"/>
          <w:b/>
          <w:color w:val="000000"/>
          <w:szCs w:val="26"/>
          <w:shd w:val="clear" w:color="auto" w:fill="FFFFFF"/>
          <w:rtl/>
          <w:lang w:bidi="fa-IR"/>
        </w:rPr>
        <w:br w:type="page"/>
      </w:r>
    </w:p>
    <w:p w14:paraId="59BF8DBF" w14:textId="77777777" w:rsidR="00875E30" w:rsidRPr="004F3EC0" w:rsidRDefault="00875E30" w:rsidP="004F3EC0">
      <w:pPr>
        <w:bidi/>
        <w:spacing w:after="160" w:line="288" w:lineRule="auto"/>
        <w:ind w:left="1620"/>
        <w:contextualSpacing/>
        <w:jc w:val="both"/>
        <w:rPr>
          <w:rFonts w:ascii="Calibri Light" w:hAnsi="Calibri Light" w:cs="B Nazanin"/>
          <w:b/>
          <w:color w:val="000000"/>
          <w:szCs w:val="26"/>
          <w:shd w:val="clear" w:color="auto" w:fill="FFFFFF"/>
          <w:rtl/>
          <w:lang w:bidi="fa-IR"/>
        </w:rPr>
      </w:pPr>
    </w:p>
    <w:p w14:paraId="385EA8B8" w14:textId="2A2FCDC9" w:rsidR="007E2A69" w:rsidRPr="00296BF7" w:rsidRDefault="00B253FC" w:rsidP="000F41AC">
      <w:pPr>
        <w:bidi/>
        <w:spacing w:after="200" w:line="288" w:lineRule="auto"/>
        <w:contextualSpacing/>
        <w:jc w:val="both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/>
          <w:b/>
          <w:bCs/>
          <w:iCs/>
          <w:color w:val="549E39"/>
          <w:szCs w:val="28"/>
        </w:rPr>
        <w:t xml:space="preserve">    </w:t>
      </w:r>
      <w:r w:rsidR="007E2A69" w:rsidRPr="0047019A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t>الزامات</w:t>
      </w:r>
      <w:r w:rsidR="007E2A69"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t xml:space="preserve"> تحقیق</w:t>
      </w:r>
    </w:p>
    <w:p w14:paraId="10BE3828" w14:textId="55F06B18" w:rsidR="00AE29C9" w:rsidRPr="00AE29C9" w:rsidRDefault="00732F52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pacing w:val="-2"/>
          <w:szCs w:val="26"/>
          <w:lang w:bidi="fa-IR"/>
        </w:rPr>
      </w:pPr>
      <w:r w:rsidRPr="00296BF7">
        <w:rPr>
          <w:rFonts w:ascii="Calibri Light" w:eastAsia="Calibri" w:hAnsi="Calibri Light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21DBD9" wp14:editId="58ECFB6F">
                <wp:simplePos x="0" y="0"/>
                <wp:positionH relativeFrom="column">
                  <wp:posOffset>5488940</wp:posOffset>
                </wp:positionH>
                <wp:positionV relativeFrom="paragraph">
                  <wp:posOffset>15240</wp:posOffset>
                </wp:positionV>
                <wp:extent cx="906780" cy="835660"/>
                <wp:effectExtent l="0" t="0" r="7620" b="2540"/>
                <wp:wrapThrough wrapText="bothSides">
                  <wp:wrapPolygon edited="0">
                    <wp:start x="5899" y="0"/>
                    <wp:lineTo x="0" y="2954"/>
                    <wp:lineTo x="0" y="12802"/>
                    <wp:lineTo x="454" y="15757"/>
                    <wp:lineTo x="2269" y="21173"/>
                    <wp:lineTo x="16336" y="21173"/>
                    <wp:lineTo x="17244" y="15757"/>
                    <wp:lineTo x="21328" y="12802"/>
                    <wp:lineTo x="21328" y="4924"/>
                    <wp:lineTo x="12252" y="0"/>
                    <wp:lineTo x="5899" y="0"/>
                  </wp:wrapPolygon>
                </wp:wrapThrough>
                <wp:docPr id="32" name="Shape" descr="bullseye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8356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53" h="21600" extrusionOk="0">
                              <a:moveTo>
                                <a:pt x="21419" y="11588"/>
                              </a:moveTo>
                              <a:lnTo>
                                <a:pt x="19941" y="9979"/>
                              </a:lnTo>
                              <a:lnTo>
                                <a:pt x="21419" y="8371"/>
                              </a:lnTo>
                              <a:cubicBezTo>
                                <a:pt x="21540" y="8240"/>
                                <a:pt x="21570" y="8043"/>
                                <a:pt x="21509" y="7878"/>
                              </a:cubicBezTo>
                              <a:cubicBezTo>
                                <a:pt x="21449" y="7714"/>
                                <a:pt x="21298" y="7583"/>
                                <a:pt x="21117" y="7583"/>
                              </a:cubicBezTo>
                              <a:lnTo>
                                <a:pt x="18070" y="7583"/>
                              </a:lnTo>
                              <a:cubicBezTo>
                                <a:pt x="17678" y="5810"/>
                                <a:pt x="16834" y="4202"/>
                                <a:pt x="15657" y="2922"/>
                              </a:cubicBezTo>
                              <a:cubicBezTo>
                                <a:pt x="13937" y="1050"/>
                                <a:pt x="11615" y="0"/>
                                <a:pt x="9171" y="0"/>
                              </a:cubicBezTo>
                              <a:cubicBezTo>
                                <a:pt x="6727" y="0"/>
                                <a:pt x="4435" y="1050"/>
                                <a:pt x="2685" y="2922"/>
                              </a:cubicBezTo>
                              <a:cubicBezTo>
                                <a:pt x="965" y="4793"/>
                                <a:pt x="0" y="7320"/>
                                <a:pt x="0" y="9979"/>
                              </a:cubicBezTo>
                              <a:cubicBezTo>
                                <a:pt x="0" y="12638"/>
                                <a:pt x="965" y="15133"/>
                                <a:pt x="2685" y="17037"/>
                              </a:cubicBezTo>
                              <a:cubicBezTo>
                                <a:pt x="3198" y="17595"/>
                                <a:pt x="3771" y="18088"/>
                                <a:pt x="4374" y="18481"/>
                              </a:cubicBezTo>
                              <a:lnTo>
                                <a:pt x="3107" y="20911"/>
                              </a:lnTo>
                              <a:cubicBezTo>
                                <a:pt x="3047" y="21042"/>
                                <a:pt x="3047" y="21239"/>
                                <a:pt x="3107" y="21370"/>
                              </a:cubicBezTo>
                              <a:cubicBezTo>
                                <a:pt x="3168" y="21502"/>
                                <a:pt x="3318" y="21600"/>
                                <a:pt x="3469" y="21600"/>
                              </a:cubicBezTo>
                              <a:lnTo>
                                <a:pt x="5641" y="21600"/>
                              </a:lnTo>
                              <a:cubicBezTo>
                                <a:pt x="5792" y="21600"/>
                                <a:pt x="5943" y="21502"/>
                                <a:pt x="6003" y="21370"/>
                              </a:cubicBezTo>
                              <a:lnTo>
                                <a:pt x="6908" y="19663"/>
                              </a:lnTo>
                              <a:cubicBezTo>
                                <a:pt x="7632" y="19860"/>
                                <a:pt x="8387" y="19959"/>
                                <a:pt x="9171" y="19959"/>
                              </a:cubicBezTo>
                              <a:cubicBezTo>
                                <a:pt x="9955" y="19959"/>
                                <a:pt x="10710" y="19860"/>
                                <a:pt x="11434" y="19663"/>
                              </a:cubicBezTo>
                              <a:lnTo>
                                <a:pt x="12339" y="21370"/>
                              </a:lnTo>
                              <a:cubicBezTo>
                                <a:pt x="12399" y="21502"/>
                                <a:pt x="12550" y="21600"/>
                                <a:pt x="12701" y="21600"/>
                              </a:cubicBezTo>
                              <a:lnTo>
                                <a:pt x="14873" y="21600"/>
                              </a:lnTo>
                              <a:cubicBezTo>
                                <a:pt x="15023" y="21600"/>
                                <a:pt x="15174" y="21502"/>
                                <a:pt x="15235" y="21370"/>
                              </a:cubicBezTo>
                              <a:cubicBezTo>
                                <a:pt x="15295" y="21239"/>
                                <a:pt x="15325" y="21042"/>
                                <a:pt x="15235" y="20911"/>
                              </a:cubicBezTo>
                              <a:lnTo>
                                <a:pt x="13968" y="18481"/>
                              </a:lnTo>
                              <a:cubicBezTo>
                                <a:pt x="14571" y="18088"/>
                                <a:pt x="15144" y="17595"/>
                                <a:pt x="15657" y="17037"/>
                              </a:cubicBezTo>
                              <a:cubicBezTo>
                                <a:pt x="16834" y="15757"/>
                                <a:pt x="17678" y="14116"/>
                                <a:pt x="18070" y="12376"/>
                              </a:cubicBezTo>
                              <a:lnTo>
                                <a:pt x="21117" y="12376"/>
                              </a:lnTo>
                              <a:cubicBezTo>
                                <a:pt x="21298" y="12376"/>
                                <a:pt x="21449" y="12277"/>
                                <a:pt x="21510" y="12080"/>
                              </a:cubicBezTo>
                              <a:cubicBezTo>
                                <a:pt x="21600" y="11916"/>
                                <a:pt x="21540" y="11719"/>
                                <a:pt x="21419" y="11588"/>
                              </a:cubicBezTo>
                              <a:close/>
                              <a:moveTo>
                                <a:pt x="20122" y="8535"/>
                              </a:moveTo>
                              <a:lnTo>
                                <a:pt x="19187" y="9553"/>
                              </a:lnTo>
                              <a:lnTo>
                                <a:pt x="16260" y="9553"/>
                              </a:lnTo>
                              <a:lnTo>
                                <a:pt x="17196" y="8535"/>
                              </a:lnTo>
                              <a:lnTo>
                                <a:pt x="20122" y="8535"/>
                              </a:lnTo>
                              <a:close/>
                              <a:moveTo>
                                <a:pt x="5430" y="20681"/>
                              </a:moveTo>
                              <a:lnTo>
                                <a:pt x="4223" y="20681"/>
                              </a:lnTo>
                              <a:lnTo>
                                <a:pt x="5128" y="18908"/>
                              </a:lnTo>
                              <a:cubicBezTo>
                                <a:pt x="5430" y="19072"/>
                                <a:pt x="5762" y="19236"/>
                                <a:pt x="6094" y="19368"/>
                              </a:cubicBezTo>
                              <a:lnTo>
                                <a:pt x="5430" y="20681"/>
                              </a:lnTo>
                              <a:close/>
                              <a:moveTo>
                                <a:pt x="14179" y="20681"/>
                              </a:moveTo>
                              <a:lnTo>
                                <a:pt x="12972" y="20681"/>
                              </a:lnTo>
                              <a:lnTo>
                                <a:pt x="12278" y="19368"/>
                              </a:lnTo>
                              <a:cubicBezTo>
                                <a:pt x="12610" y="19236"/>
                                <a:pt x="12942" y="19105"/>
                                <a:pt x="13244" y="18908"/>
                              </a:cubicBezTo>
                              <a:lnTo>
                                <a:pt x="14179" y="20681"/>
                              </a:lnTo>
                              <a:close/>
                              <a:moveTo>
                                <a:pt x="15084" y="16381"/>
                              </a:moveTo>
                              <a:cubicBezTo>
                                <a:pt x="14541" y="16971"/>
                                <a:pt x="13907" y="17497"/>
                                <a:pt x="13244" y="17891"/>
                              </a:cubicBezTo>
                              <a:cubicBezTo>
                                <a:pt x="13244" y="17891"/>
                                <a:pt x="13213" y="17891"/>
                                <a:pt x="13213" y="17891"/>
                              </a:cubicBezTo>
                              <a:cubicBezTo>
                                <a:pt x="13213" y="17891"/>
                                <a:pt x="13213" y="17891"/>
                                <a:pt x="13213" y="17891"/>
                              </a:cubicBezTo>
                              <a:cubicBezTo>
                                <a:pt x="12701" y="18186"/>
                                <a:pt x="12158" y="18449"/>
                                <a:pt x="11615" y="18613"/>
                              </a:cubicBezTo>
                              <a:cubicBezTo>
                                <a:pt x="11584" y="18613"/>
                                <a:pt x="11584" y="18613"/>
                                <a:pt x="11554" y="18646"/>
                              </a:cubicBezTo>
                              <a:cubicBezTo>
                                <a:pt x="10800" y="18875"/>
                                <a:pt x="10016" y="19007"/>
                                <a:pt x="9231" y="19007"/>
                              </a:cubicBezTo>
                              <a:cubicBezTo>
                                <a:pt x="8447" y="19007"/>
                                <a:pt x="7663" y="18875"/>
                                <a:pt x="6908" y="18646"/>
                              </a:cubicBezTo>
                              <a:cubicBezTo>
                                <a:pt x="6878" y="18646"/>
                                <a:pt x="6878" y="18646"/>
                                <a:pt x="6848" y="18613"/>
                              </a:cubicBezTo>
                              <a:cubicBezTo>
                                <a:pt x="6275" y="18416"/>
                                <a:pt x="5762" y="18186"/>
                                <a:pt x="5249" y="17891"/>
                              </a:cubicBezTo>
                              <a:cubicBezTo>
                                <a:pt x="5249" y="17891"/>
                                <a:pt x="5249" y="17891"/>
                                <a:pt x="5249" y="17891"/>
                              </a:cubicBezTo>
                              <a:cubicBezTo>
                                <a:pt x="5249" y="17891"/>
                                <a:pt x="5219" y="17891"/>
                                <a:pt x="5219" y="17891"/>
                              </a:cubicBezTo>
                              <a:cubicBezTo>
                                <a:pt x="4555" y="17497"/>
                                <a:pt x="3922" y="16971"/>
                                <a:pt x="3379" y="16381"/>
                              </a:cubicBezTo>
                              <a:cubicBezTo>
                                <a:pt x="1810" y="14674"/>
                                <a:pt x="935" y="12409"/>
                                <a:pt x="935" y="9979"/>
                              </a:cubicBezTo>
                              <a:cubicBezTo>
                                <a:pt x="935" y="7550"/>
                                <a:pt x="1810" y="5285"/>
                                <a:pt x="3379" y="3578"/>
                              </a:cubicBezTo>
                              <a:cubicBezTo>
                                <a:pt x="4947" y="1871"/>
                                <a:pt x="7029" y="919"/>
                                <a:pt x="9261" y="919"/>
                              </a:cubicBezTo>
                              <a:cubicBezTo>
                                <a:pt x="11494" y="919"/>
                                <a:pt x="13575" y="1871"/>
                                <a:pt x="15144" y="3578"/>
                              </a:cubicBezTo>
                              <a:cubicBezTo>
                                <a:pt x="16170" y="4694"/>
                                <a:pt x="16924" y="6073"/>
                                <a:pt x="17286" y="7616"/>
                              </a:cubicBezTo>
                              <a:lnTo>
                                <a:pt x="17075" y="7616"/>
                              </a:lnTo>
                              <a:cubicBezTo>
                                <a:pt x="16954" y="7616"/>
                                <a:pt x="16864" y="7649"/>
                                <a:pt x="16773" y="7747"/>
                              </a:cubicBezTo>
                              <a:lnTo>
                                <a:pt x="15657" y="8962"/>
                              </a:lnTo>
                              <a:cubicBezTo>
                                <a:pt x="15536" y="8141"/>
                                <a:pt x="15295" y="7320"/>
                                <a:pt x="14933" y="6598"/>
                              </a:cubicBezTo>
                              <a:cubicBezTo>
                                <a:pt x="14812" y="6368"/>
                                <a:pt x="14571" y="6303"/>
                                <a:pt x="14360" y="6434"/>
                              </a:cubicBezTo>
                              <a:cubicBezTo>
                                <a:pt x="14149" y="6565"/>
                                <a:pt x="14088" y="6828"/>
                                <a:pt x="14209" y="7058"/>
                              </a:cubicBezTo>
                              <a:cubicBezTo>
                                <a:pt x="14601" y="7846"/>
                                <a:pt x="14842" y="8699"/>
                                <a:pt x="14873" y="9553"/>
                              </a:cubicBezTo>
                              <a:lnTo>
                                <a:pt x="13032" y="9553"/>
                              </a:lnTo>
                              <a:cubicBezTo>
                                <a:pt x="12942" y="8633"/>
                                <a:pt x="12550" y="7780"/>
                                <a:pt x="11946" y="7091"/>
                              </a:cubicBezTo>
                              <a:cubicBezTo>
                                <a:pt x="11222" y="6303"/>
                                <a:pt x="10287" y="5876"/>
                                <a:pt x="9261" y="5876"/>
                              </a:cubicBezTo>
                              <a:cubicBezTo>
                                <a:pt x="8236" y="5876"/>
                                <a:pt x="7301" y="6303"/>
                                <a:pt x="6577" y="7091"/>
                              </a:cubicBezTo>
                              <a:cubicBezTo>
                                <a:pt x="5853" y="7878"/>
                                <a:pt x="5460" y="8896"/>
                                <a:pt x="5460" y="10012"/>
                              </a:cubicBezTo>
                              <a:cubicBezTo>
                                <a:pt x="5460" y="11095"/>
                                <a:pt x="5852" y="12146"/>
                                <a:pt x="6577" y="12934"/>
                              </a:cubicBezTo>
                              <a:cubicBezTo>
                                <a:pt x="7301" y="13722"/>
                                <a:pt x="8236" y="14148"/>
                                <a:pt x="9261" y="14148"/>
                              </a:cubicBezTo>
                              <a:cubicBezTo>
                                <a:pt x="10287" y="14148"/>
                                <a:pt x="11222" y="13722"/>
                                <a:pt x="11946" y="12934"/>
                              </a:cubicBezTo>
                              <a:cubicBezTo>
                                <a:pt x="12550" y="12277"/>
                                <a:pt x="12942" y="11424"/>
                                <a:pt x="13032" y="10472"/>
                              </a:cubicBezTo>
                              <a:lnTo>
                                <a:pt x="14873" y="10472"/>
                              </a:lnTo>
                              <a:cubicBezTo>
                                <a:pt x="14782" y="11916"/>
                                <a:pt x="14209" y="13295"/>
                                <a:pt x="13244" y="14345"/>
                              </a:cubicBezTo>
                              <a:cubicBezTo>
                                <a:pt x="12188" y="15494"/>
                                <a:pt x="10770" y="16151"/>
                                <a:pt x="9261" y="16151"/>
                              </a:cubicBezTo>
                              <a:cubicBezTo>
                                <a:pt x="7753" y="16151"/>
                                <a:pt x="6335" y="15527"/>
                                <a:pt x="5279" y="14345"/>
                              </a:cubicBezTo>
                              <a:cubicBezTo>
                                <a:pt x="4223" y="13196"/>
                                <a:pt x="3620" y="11654"/>
                                <a:pt x="3620" y="10012"/>
                              </a:cubicBezTo>
                              <a:cubicBezTo>
                                <a:pt x="3620" y="8371"/>
                                <a:pt x="4193" y="6828"/>
                                <a:pt x="5279" y="5679"/>
                              </a:cubicBezTo>
                              <a:cubicBezTo>
                                <a:pt x="7029" y="3775"/>
                                <a:pt x="9804" y="3348"/>
                                <a:pt x="11977" y="4661"/>
                              </a:cubicBezTo>
                              <a:cubicBezTo>
                                <a:pt x="12188" y="4793"/>
                                <a:pt x="12429" y="4694"/>
                                <a:pt x="12550" y="4497"/>
                              </a:cubicBezTo>
                              <a:cubicBezTo>
                                <a:pt x="12670" y="4267"/>
                                <a:pt x="12580" y="4005"/>
                                <a:pt x="12399" y="3874"/>
                              </a:cubicBezTo>
                              <a:cubicBezTo>
                                <a:pt x="11192" y="3151"/>
                                <a:pt x="9774" y="2856"/>
                                <a:pt x="8417" y="3053"/>
                              </a:cubicBezTo>
                              <a:cubicBezTo>
                                <a:pt x="6999" y="3250"/>
                                <a:pt x="5732" y="3939"/>
                                <a:pt x="4706" y="5055"/>
                              </a:cubicBezTo>
                              <a:cubicBezTo>
                                <a:pt x="3499" y="6368"/>
                                <a:pt x="2806" y="8141"/>
                                <a:pt x="2806" y="10045"/>
                              </a:cubicBezTo>
                              <a:cubicBezTo>
                                <a:pt x="2806" y="11916"/>
                                <a:pt x="3469" y="13689"/>
                                <a:pt x="4706" y="15035"/>
                              </a:cubicBezTo>
                              <a:cubicBezTo>
                                <a:pt x="5913" y="16348"/>
                                <a:pt x="7542" y="17103"/>
                                <a:pt x="9292" y="17103"/>
                              </a:cubicBezTo>
                              <a:cubicBezTo>
                                <a:pt x="11041" y="17103"/>
                                <a:pt x="12640" y="16381"/>
                                <a:pt x="13877" y="15035"/>
                              </a:cubicBezTo>
                              <a:cubicBezTo>
                                <a:pt x="14873" y="13951"/>
                                <a:pt x="15506" y="12605"/>
                                <a:pt x="15717" y="11095"/>
                              </a:cubicBezTo>
                              <a:lnTo>
                                <a:pt x="16834" y="12310"/>
                              </a:lnTo>
                              <a:cubicBezTo>
                                <a:pt x="16924" y="12409"/>
                                <a:pt x="17015" y="12441"/>
                                <a:pt x="17135" y="12441"/>
                              </a:cubicBezTo>
                              <a:lnTo>
                                <a:pt x="17346" y="12441"/>
                              </a:lnTo>
                              <a:cubicBezTo>
                                <a:pt x="16864" y="13886"/>
                                <a:pt x="16110" y="15264"/>
                                <a:pt x="15084" y="16381"/>
                              </a:cubicBezTo>
                              <a:close/>
                              <a:moveTo>
                                <a:pt x="10589" y="9126"/>
                              </a:moveTo>
                              <a:cubicBezTo>
                                <a:pt x="10468" y="8896"/>
                                <a:pt x="10227" y="8830"/>
                                <a:pt x="10016" y="8962"/>
                              </a:cubicBezTo>
                              <a:lnTo>
                                <a:pt x="9020" y="9585"/>
                              </a:lnTo>
                              <a:cubicBezTo>
                                <a:pt x="8899" y="9651"/>
                                <a:pt x="8809" y="9815"/>
                                <a:pt x="8809" y="9979"/>
                              </a:cubicBezTo>
                              <a:cubicBezTo>
                                <a:pt x="8809" y="10143"/>
                                <a:pt x="8899" y="10308"/>
                                <a:pt x="9020" y="10373"/>
                              </a:cubicBezTo>
                              <a:lnTo>
                                <a:pt x="10016" y="10997"/>
                              </a:lnTo>
                              <a:cubicBezTo>
                                <a:pt x="10076" y="11030"/>
                                <a:pt x="10166" y="11063"/>
                                <a:pt x="10227" y="11063"/>
                              </a:cubicBezTo>
                              <a:cubicBezTo>
                                <a:pt x="10378" y="11063"/>
                                <a:pt x="10498" y="10997"/>
                                <a:pt x="10589" y="10833"/>
                              </a:cubicBezTo>
                              <a:cubicBezTo>
                                <a:pt x="10649" y="10702"/>
                                <a:pt x="10649" y="10570"/>
                                <a:pt x="10619" y="10439"/>
                              </a:cubicBezTo>
                              <a:lnTo>
                                <a:pt x="12127" y="10439"/>
                              </a:lnTo>
                              <a:cubicBezTo>
                                <a:pt x="12037" y="11128"/>
                                <a:pt x="11765" y="11752"/>
                                <a:pt x="11283" y="12244"/>
                              </a:cubicBezTo>
                              <a:cubicBezTo>
                                <a:pt x="10740" y="12835"/>
                                <a:pt x="9985" y="13196"/>
                                <a:pt x="9201" y="13196"/>
                              </a:cubicBezTo>
                              <a:cubicBezTo>
                                <a:pt x="8417" y="13196"/>
                                <a:pt x="7663" y="12868"/>
                                <a:pt x="7120" y="12244"/>
                              </a:cubicBezTo>
                              <a:cubicBezTo>
                                <a:pt x="6577" y="11653"/>
                                <a:pt x="6245" y="10833"/>
                                <a:pt x="6245" y="9979"/>
                              </a:cubicBezTo>
                              <a:cubicBezTo>
                                <a:pt x="6245" y="9126"/>
                                <a:pt x="6546" y="8305"/>
                                <a:pt x="7120" y="7714"/>
                              </a:cubicBezTo>
                              <a:cubicBezTo>
                                <a:pt x="7663" y="7123"/>
                                <a:pt x="8417" y="6762"/>
                                <a:pt x="9201" y="6762"/>
                              </a:cubicBezTo>
                              <a:cubicBezTo>
                                <a:pt x="9985" y="6762"/>
                                <a:pt x="10740" y="7091"/>
                                <a:pt x="11283" y="7714"/>
                              </a:cubicBezTo>
                              <a:cubicBezTo>
                                <a:pt x="11735" y="8207"/>
                                <a:pt x="12037" y="8830"/>
                                <a:pt x="12127" y="9520"/>
                              </a:cubicBezTo>
                              <a:lnTo>
                                <a:pt x="10619" y="9520"/>
                              </a:lnTo>
                              <a:cubicBezTo>
                                <a:pt x="10649" y="9388"/>
                                <a:pt x="10649" y="9257"/>
                                <a:pt x="10589" y="9126"/>
                              </a:cubicBezTo>
                              <a:close/>
                              <a:moveTo>
                                <a:pt x="17196" y="11424"/>
                              </a:moveTo>
                              <a:lnTo>
                                <a:pt x="16260" y="10406"/>
                              </a:lnTo>
                              <a:lnTo>
                                <a:pt x="19187" y="10406"/>
                              </a:lnTo>
                              <a:lnTo>
                                <a:pt x="20122" y="11424"/>
                              </a:lnTo>
                              <a:lnTo>
                                <a:pt x="17196" y="11424"/>
                              </a:lnTo>
                              <a:close/>
                              <a:moveTo>
                                <a:pt x="13183" y="5646"/>
                              </a:moveTo>
                              <a:cubicBezTo>
                                <a:pt x="13274" y="5745"/>
                                <a:pt x="13364" y="5778"/>
                                <a:pt x="13485" y="5778"/>
                              </a:cubicBezTo>
                              <a:cubicBezTo>
                                <a:pt x="13606" y="5778"/>
                                <a:pt x="13696" y="5745"/>
                                <a:pt x="13787" y="5646"/>
                              </a:cubicBezTo>
                              <a:cubicBezTo>
                                <a:pt x="13937" y="5482"/>
                                <a:pt x="13937" y="5187"/>
                                <a:pt x="13787" y="4990"/>
                              </a:cubicBezTo>
                              <a:lnTo>
                                <a:pt x="13787" y="4990"/>
                              </a:lnTo>
                              <a:cubicBezTo>
                                <a:pt x="13636" y="4826"/>
                                <a:pt x="13364" y="4826"/>
                                <a:pt x="13183" y="4990"/>
                              </a:cubicBezTo>
                              <a:cubicBezTo>
                                <a:pt x="13032" y="5187"/>
                                <a:pt x="13032" y="5482"/>
                                <a:pt x="13183" y="5646"/>
                              </a:cubicBezTo>
                              <a:lnTo>
                                <a:pt x="13183" y="5646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549E39"/>
                            </a:gs>
                            <a:gs pos="100000">
                              <a:srgbClr val="8AB833"/>
                            </a:gs>
                          </a:gsLst>
                          <a:lin ang="10800000" scaled="1"/>
                          <a:tileRect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F73D663" id="Shape" o:spid="_x0000_s1026" alt="bullseye icon" style="position:absolute;margin-left:432.2pt;margin-top:1.2pt;width:71.4pt;height:6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55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" path="m21419,11588l19941,9979,21419,8371v121,-131,151,-328,90,-493c21449,7714,21298,7583,21117,7583r-3047,c17678,5810,16834,4202,15657,2922,13937,1050,11615,,9171,,6727,,4435,1050,2685,2922,965,4793,,7320,,9979v,2659,965,5154,2685,7058c3198,17595,3771,18088,4374,18481l3107,20911v-60,131,-60,328,,459c3168,21502,3318,21600,3469,21600r2172,c5792,21600,5943,21502,6003,21370r905,-1707c7632,19860,8387,19959,9171,19959v784,,1539,-99,2263,-296l12339,21370v60,132,211,230,362,230l14873,21600v150,,301,-98,362,-230c15295,21239,15325,21042,15235,20911l13968,18481v603,-393,1176,-886,1689,-1444c16834,15757,17678,14116,18070,12376r3047,c21298,12376,21449,12277,21510,12080v90,-164,30,-361,-91,-492xm20122,8535r-935,1018l16260,9553r936,-1018l20122,8535xm5430,20681r-1207,l5128,18908v302,164,634,328,966,460l5430,20681xm14179,20681r-1207,l12278,19368v332,-132,664,-263,966,-460l14179,20681xm15084,16381v-543,590,-1177,1116,-1840,1510c13244,17891,13213,17891,13213,17891v,,,,,c12701,18186,12158,18449,11615,18613v-31,,-31,,-61,33c10800,18875,10016,19007,9231,19007v-784,,-1568,-132,-2323,-361c6878,18646,6878,18646,6848,18613v-573,-197,-1086,-427,-1599,-722c5249,17891,5249,17891,5249,17891v,,-30,,-30,c4555,17497,3922,16971,3379,16381,1810,14674,935,12409,935,9979v,-2429,875,-4694,2444,-6401c4947,1871,7029,919,9261,919v2233,,4314,952,5883,2659c16170,4694,16924,6073,17286,7616r-211,c16954,7616,16864,7649,16773,7747l15657,8962v-121,-821,-362,-1642,-724,-2364c14812,6368,14571,6303,14360,6434v-211,131,-272,394,-151,624c14601,7846,14842,8699,14873,9553r-1841,c12942,8633,12550,7780,11946,7091,11222,6303,10287,5876,9261,5876v-1025,,-1960,427,-2684,1215c5853,7878,5460,8896,5460,10012v,1083,392,2134,1117,2922c7301,13722,8236,14148,9261,14148v1026,,1961,-426,2685,-1214c12550,12277,12942,11424,13032,10472r1841,c14782,11916,14209,13295,13244,14345v-1056,1149,-2474,1806,-3983,1806c7753,16151,6335,15527,5279,14345,4223,13196,3620,11654,3620,10012v,-1641,573,-3184,1659,-4333c7029,3775,9804,3348,11977,4661v211,132,452,33,573,-164c12670,4267,12580,4005,12399,3874,11192,3151,9774,2856,8417,3053,6999,3250,5732,3939,4706,5055,3499,6368,2806,8141,2806,10045v,1871,663,3644,1900,4990c5913,16348,7542,17103,9292,17103v1749,,3348,-722,4585,-2068c14873,13951,15506,12605,15717,11095r1117,1215c16924,12409,17015,12441,17135,12441r211,c16864,13886,16110,15264,15084,16381xm10589,9126v-121,-230,-362,-296,-573,-164l9020,9585v-121,66,-211,230,-211,394c8809,10143,8899,10308,9020,10373r996,624c10076,11030,10166,11063,10227,11063v151,,271,-66,362,-230c10649,10702,10649,10570,10619,10439r1508,c12037,11128,11765,11752,11283,12244v-543,591,-1298,952,-2082,952c8417,13196,7663,12868,7120,12244,6577,11653,6245,10833,6245,9979v,-853,301,-1674,875,-2265c7663,7123,8417,6762,9201,6762v784,,1539,329,2082,952c11735,8207,12037,8830,12127,9520r-1508,c10649,9388,10649,9257,10589,9126xm17196,11424r-936,-1018l19187,10406r935,1018l17196,11424xm13183,5646v91,99,181,132,302,132c13606,5778,13696,5745,13787,5646v150,-164,150,-459,,-656l13787,4990v-151,-164,-423,-164,-604,c13032,5187,13032,5482,13183,5646r,xe" fillcolor="#549e39" stroked="f" strokeweight="1pt">
                <v:fill color2="#8ab833" rotate="t" angle="270" focus="100%" type="gradient"/>
                <v:stroke miterlimit="4" joinstyle="miter"/>
                <v:path arrowok="t" o:extrusionok="f" o:connecttype="custom" o:connectlocs="453390,417830;453390,417830;453390,417830;453390,417830" o:connectangles="0,90,180,270"/>
                <w10:wrap type="through"/>
              </v:shape>
            </w:pict>
          </mc:Fallback>
        </mc:AlternateContent>
      </w:r>
      <w:r w:rsidR="00AE29C9"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امکان</w:t>
      </w:r>
      <w:r w:rsidR="00AE29C9"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AE29C9"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دسترس</w:t>
      </w:r>
      <w:r w:rsidR="00AE29C9"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F83FD1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 نامحدود</w:t>
      </w:r>
      <w:r w:rsidR="00AE29C9"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AE29C9"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به</w:t>
      </w:r>
      <w:r w:rsidR="00AE29C9"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AE29C9"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پا</w:t>
      </w:r>
      <w:r w:rsidR="00AE29C9"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AE29C9"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گاه</w:t>
      </w:r>
      <w:r w:rsidR="00AE29C9"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AE29C9"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جستجو</w:t>
      </w:r>
      <w:r w:rsidR="00AE29C9"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AE29C9"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اختراعات</w:t>
      </w:r>
      <w:r w:rsidR="00AE29C9"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ب</w:t>
      </w:r>
      <w:r w:rsidR="009C5A2B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9C5A2B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ن‌الملل</w:t>
      </w:r>
      <w:r w:rsidR="009C5A2B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AE29C9"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D87483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شامل</w:t>
      </w:r>
      <w:r w:rsid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 اطلاعات اختراع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کشورها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امر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کا،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اتحاد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ه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اروپا،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ژاپن،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چ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ن،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کره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جنوب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استرال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کانادا،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روس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ه،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انگلستان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8E265E" w:rsidRPr="008E265E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و</w:t>
      </w:r>
      <w:r w:rsidR="008E265E" w:rsidRPr="008E265E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...</w:t>
      </w:r>
      <w:r w:rsidR="008E265E" w:rsidRP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 </w:t>
      </w:r>
      <w:r w:rsid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و </w:t>
      </w:r>
      <w:r w:rsidR="009C5A2B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درمجموع</w:t>
      </w:r>
      <w:r w:rsid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 </w:t>
      </w:r>
      <w:r w:rsidR="006C4AEA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حاوی </w:t>
      </w:r>
      <w:r w:rsidR="008E265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بیش از 50 میلیون اختراع</w:t>
      </w:r>
    </w:p>
    <w:p w14:paraId="230FB1B5" w14:textId="6F6102A9" w:rsidR="00085A83" w:rsidRPr="00085A83" w:rsidRDefault="00AE29C9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color w:val="000000" w:themeColor="text1"/>
        </w:rPr>
      </w:pP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طراح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چند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ن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ربا</w:t>
      </w:r>
      <w:r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ت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برا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پا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گاه</w:t>
      </w:r>
      <w:r w:rsidR="00277A0E">
        <w:rPr>
          <w:rFonts w:ascii="Calibri Light" w:eastAsia="Calibri" w:hAnsi="Calibri Light" w:cs="B Nazanin" w:hint="eastAsia"/>
          <w:b/>
          <w:spacing w:val="-2"/>
          <w:szCs w:val="26"/>
          <w:lang w:bidi="fa-IR"/>
        </w:rPr>
        <w:t>‌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ها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مختلف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جستجو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که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با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="009C5A2B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برنامه‌ها</w:t>
      </w:r>
      <w:r w:rsidR="009C5A2B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متفاوت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نوشته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شده</w:t>
      </w:r>
      <w:r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‌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اند</w:t>
      </w:r>
      <w:r w:rsidR="00C6630A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:</w:t>
      </w:r>
      <w:r w:rsidR="00C6630A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br/>
      </w:r>
    </w:p>
    <w:p w14:paraId="415A69B3" w14:textId="4B58DC77" w:rsidR="005B0563" w:rsidRPr="004A538E" w:rsidRDefault="00485C1D" w:rsidP="00CE150B">
      <w:pPr>
        <w:pStyle w:val="CommentText"/>
        <w:spacing w:line="360" w:lineRule="auto"/>
        <w:rPr>
          <w:b/>
          <w:bCs/>
          <w:color w:val="000000" w:themeColor="text1"/>
        </w:rPr>
      </w:pPr>
      <w:hyperlink r:id="rId16" w:history="1">
        <w:r w:rsidR="005B0563" w:rsidRPr="004A538E">
          <w:rPr>
            <w:rStyle w:val="Hyperlink"/>
            <w:b/>
            <w:bCs/>
            <w:color w:val="000000" w:themeColor="text1"/>
            <w:u w:val="none"/>
          </w:rPr>
          <w:t>http://patentscope.wipo.int/search/</w:t>
        </w:r>
      </w:hyperlink>
    </w:p>
    <w:p w14:paraId="7341E79A" w14:textId="6CE0D65E" w:rsidR="00C6630A" w:rsidRPr="004A538E" w:rsidRDefault="00485C1D" w:rsidP="00CE150B">
      <w:pPr>
        <w:pStyle w:val="CommentText"/>
        <w:spacing w:line="360" w:lineRule="auto"/>
        <w:rPr>
          <w:rStyle w:val="Hyperlink"/>
          <w:b/>
          <w:bCs/>
          <w:color w:val="000000" w:themeColor="text1"/>
          <w:u w:val="none"/>
        </w:rPr>
      </w:pPr>
      <w:hyperlink r:id="rId17" w:history="1">
        <w:r w:rsidR="00C6630A" w:rsidRPr="004A538E">
          <w:rPr>
            <w:rStyle w:val="Hyperlink"/>
            <w:b/>
            <w:bCs/>
            <w:color w:val="000000" w:themeColor="text1"/>
            <w:u w:val="none"/>
          </w:rPr>
          <w:t>https://www.lens.org/</w:t>
        </w:r>
      </w:hyperlink>
    </w:p>
    <w:p w14:paraId="6C7D1C23" w14:textId="015F70B9" w:rsidR="00AE29C9" w:rsidRPr="004A538E" w:rsidRDefault="00485C1D" w:rsidP="00CE150B">
      <w:pPr>
        <w:spacing w:after="160" w:line="360" w:lineRule="auto"/>
        <w:contextualSpacing/>
        <w:jc w:val="both"/>
        <w:rPr>
          <w:b/>
          <w:bCs/>
          <w:color w:val="000000" w:themeColor="text1"/>
          <w:rtl/>
          <w:lang w:bidi="fa-IR"/>
        </w:rPr>
      </w:pPr>
      <w:hyperlink r:id="rId18" w:history="1">
        <w:r w:rsidR="008E265E" w:rsidRPr="004A538E">
          <w:rPr>
            <w:rStyle w:val="Hyperlink"/>
            <w:b/>
            <w:bCs/>
            <w:color w:val="000000" w:themeColor="text1"/>
            <w:u w:val="none"/>
          </w:rPr>
          <w:t>https://worldwide.espacenet.com/</w:t>
        </w:r>
      </w:hyperlink>
    </w:p>
    <w:p w14:paraId="0052211B" w14:textId="4E50B8C0" w:rsidR="008E265E" w:rsidRPr="004A538E" w:rsidRDefault="00485C1D" w:rsidP="00CE150B">
      <w:pPr>
        <w:spacing w:after="160" w:line="360" w:lineRule="auto"/>
        <w:contextualSpacing/>
        <w:jc w:val="both"/>
        <w:rPr>
          <w:rStyle w:val="Hyperlink"/>
          <w:b/>
          <w:bCs/>
          <w:color w:val="000000" w:themeColor="text1"/>
          <w:u w:val="none"/>
          <w:rtl/>
        </w:rPr>
      </w:pPr>
      <w:hyperlink r:id="rId19" w:history="1">
        <w:r w:rsidR="005B0563" w:rsidRPr="004A538E">
          <w:rPr>
            <w:rStyle w:val="Hyperlink"/>
            <w:b/>
            <w:bCs/>
            <w:color w:val="000000" w:themeColor="text1"/>
            <w:u w:val="none"/>
          </w:rPr>
          <w:t>http://iripo.ssaa.ir/</w:t>
        </w:r>
      </w:hyperlink>
      <w:r w:rsidR="005B0563" w:rsidRPr="004A538E">
        <w:rPr>
          <w:rStyle w:val="Hyperlink"/>
          <w:b/>
          <w:bCs/>
          <w:color w:val="000000" w:themeColor="text1"/>
          <w:u w:val="none"/>
        </w:rPr>
        <w:t xml:space="preserve"> </w:t>
      </w:r>
    </w:p>
    <w:p w14:paraId="16AD611B" w14:textId="77777777" w:rsidR="00AE29C9" w:rsidRPr="00AE29C9" w:rsidRDefault="00AE29C9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pacing w:val="-2"/>
          <w:szCs w:val="26"/>
          <w:lang w:bidi="fa-IR"/>
        </w:rPr>
      </w:pP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امکان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اصلاح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فرآ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ند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در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طول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مراحل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آزما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ش</w:t>
      </w:r>
      <w:r w:rsidRPr="00AE29C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AE29C9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</w:p>
    <w:p w14:paraId="76AA36CB" w14:textId="684EE354" w:rsidR="00212831" w:rsidRDefault="00AE29C9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pacing w:val="-2"/>
          <w:szCs w:val="26"/>
          <w:lang w:bidi="fa-IR"/>
        </w:rPr>
      </w:pP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قابل</w:t>
      </w:r>
      <w:r w:rsidR="00FB0229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یت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تغ</w:t>
      </w:r>
      <w:r w:rsidRPr="00D54183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یی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ر،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اصلاح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و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اضافه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کردن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فرآ</w:t>
      </w:r>
      <w:r w:rsidRPr="00D54183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ی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ندها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پس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از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اتمام</w:t>
      </w:r>
      <w:r w:rsidRPr="00D54183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 xml:space="preserve"> </w:t>
      </w:r>
      <w:r w:rsidRPr="00D54183">
        <w:rPr>
          <w:rFonts w:ascii="Calibri Light" w:eastAsia="Calibri" w:hAnsi="Calibri Light" w:cs="B Nazanin" w:hint="eastAsia"/>
          <w:b/>
          <w:spacing w:val="-2"/>
          <w:szCs w:val="26"/>
          <w:rtl/>
          <w:lang w:bidi="fa-IR"/>
        </w:rPr>
        <w:t>پروژه</w:t>
      </w:r>
    </w:p>
    <w:p w14:paraId="3573EB7A" w14:textId="3A4543A6" w:rsidR="005A28BB" w:rsidRPr="00D54183" w:rsidRDefault="005A28BB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pacing w:val="-2"/>
          <w:szCs w:val="26"/>
          <w:lang w:bidi="fa-IR"/>
        </w:rPr>
      </w:pPr>
      <w:r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داشتن سازگاری کامل با </w:t>
      </w:r>
      <w:r w:rsidR="00277A0E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فریم‌ورک</w:t>
      </w:r>
      <w:r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 مد نظر متقاضی</w:t>
      </w:r>
      <w:r w:rsidR="00C6630A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 (</w:t>
      </w:r>
      <w:r w:rsidR="00C6630A" w:rsidRPr="00C6630A">
        <w:rPr>
          <w:rFonts w:ascii="Calibri Light" w:eastAsia="Calibri" w:hAnsi="Calibri Light" w:cs="B Nazanin"/>
          <w:b/>
          <w:spacing w:val="-2"/>
          <w:szCs w:val="26"/>
          <w:lang w:bidi="fa-IR"/>
        </w:rPr>
        <w:t>Proxy search engine</w:t>
      </w:r>
      <w:r w:rsidR="00C6630A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 و </w:t>
      </w:r>
      <w:r w:rsidR="00C6630A" w:rsidRPr="00C6630A">
        <w:rPr>
          <w:rFonts w:ascii="Calibri Light" w:eastAsia="Calibri" w:hAnsi="Calibri Light" w:cs="B Nazanin"/>
          <w:b/>
          <w:spacing w:val="-2"/>
          <w:szCs w:val="26"/>
          <w:lang w:bidi="fa-IR"/>
        </w:rPr>
        <w:t xml:space="preserve"> </w:t>
      </w:r>
      <w:r>
        <w:rPr>
          <w:rFonts w:ascii="Calibri Light" w:eastAsia="Calibri" w:hAnsi="Calibri Light" w:cs="B Nazanin"/>
          <w:b/>
          <w:spacing w:val="-2"/>
          <w:szCs w:val="26"/>
          <w:lang w:bidi="fa-IR"/>
        </w:rPr>
        <w:t>php</w:t>
      </w:r>
      <w:r w:rsidR="002174DB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-</w:t>
      </w:r>
      <w:r>
        <w:rPr>
          <w:rFonts w:ascii="Calibri Light" w:eastAsia="Calibri" w:hAnsi="Calibri Light" w:cs="B Nazanin"/>
          <w:b/>
          <w:spacing w:val="-2"/>
          <w:szCs w:val="26"/>
          <w:lang w:bidi="fa-IR"/>
        </w:rPr>
        <w:t xml:space="preserve"> Laravel</w:t>
      </w:r>
      <w:r w:rsidR="00C6630A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)</w:t>
      </w:r>
    </w:p>
    <w:p w14:paraId="7A346D34" w14:textId="2F2DD37F" w:rsidR="0086383F" w:rsidRPr="00296BF7" w:rsidRDefault="0086383F" w:rsidP="00CE150B">
      <w:pPr>
        <w:spacing w:line="360" w:lineRule="auto"/>
        <w:rPr>
          <w:rFonts w:ascii="Calibri Light" w:hAnsi="Calibri Light" w:cs="B Mitra"/>
          <w:b/>
          <w:bCs/>
          <w:iCs/>
          <w:color w:val="549E39"/>
          <w:szCs w:val="28"/>
          <w:rtl/>
          <w:lang w:bidi="fa-IR"/>
        </w:rPr>
      </w:pPr>
    </w:p>
    <w:p w14:paraId="2A647AFF" w14:textId="196A47A2" w:rsidR="00FF5B07" w:rsidRDefault="00FF5B07" w:rsidP="00732F52">
      <w:pPr>
        <w:bidi/>
        <w:spacing w:line="288" w:lineRule="auto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t>معیارهای ارزیابی و انتخاب مجری</w:t>
      </w:r>
    </w:p>
    <w:p w14:paraId="0C178E99" w14:textId="77777777" w:rsidR="00CE150B" w:rsidRPr="00296BF7" w:rsidRDefault="00CE150B" w:rsidP="00CE150B">
      <w:pPr>
        <w:bidi/>
        <w:spacing w:line="288" w:lineRule="auto"/>
        <w:ind w:left="720" w:firstLine="720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</w:p>
    <w:p w14:paraId="6BCF5A02" w14:textId="483AC100" w:rsidR="00FF5B07" w:rsidRPr="000C7B52" w:rsidRDefault="009810C6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pacing w:val="-2"/>
          <w:szCs w:val="26"/>
          <w:lang w:bidi="fa-IR"/>
        </w:rPr>
      </w:pPr>
      <w:r w:rsidRPr="000C7B52">
        <w:rPr>
          <w:rFonts w:ascii="Calibri Light" w:eastAsia="Calibri" w:hAnsi="Calibri Light" w:cs="B Nazanin"/>
          <w:b/>
          <w:noProof/>
          <w:spacing w:val="-2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4437E2" wp14:editId="750DC049">
                <wp:simplePos x="0" y="0"/>
                <wp:positionH relativeFrom="margin">
                  <wp:posOffset>5411145</wp:posOffset>
                </wp:positionH>
                <wp:positionV relativeFrom="paragraph">
                  <wp:posOffset>124682</wp:posOffset>
                </wp:positionV>
                <wp:extent cx="811530" cy="858520"/>
                <wp:effectExtent l="0" t="0" r="7620" b="0"/>
                <wp:wrapThrough wrapText="bothSides">
                  <wp:wrapPolygon edited="0">
                    <wp:start x="15211" y="0"/>
                    <wp:lineTo x="6085" y="7669"/>
                    <wp:lineTo x="1521" y="12462"/>
                    <wp:lineTo x="1521" y="12941"/>
                    <wp:lineTo x="7606" y="15337"/>
                    <wp:lineTo x="0" y="15337"/>
                    <wp:lineTo x="0" y="21089"/>
                    <wp:lineTo x="21296" y="21089"/>
                    <wp:lineTo x="21296" y="20609"/>
                    <wp:lineTo x="20789" y="0"/>
                    <wp:lineTo x="15211" y="0"/>
                  </wp:wrapPolygon>
                </wp:wrapThrough>
                <wp:docPr id="34" name="Shape" descr="increasing numbers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530" cy="85852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4192" y="11759"/>
                              </a:moveTo>
                              <a:cubicBezTo>
                                <a:pt x="4293" y="11759"/>
                                <a:pt x="4428" y="11727"/>
                                <a:pt x="4496" y="11631"/>
                              </a:cubicBezTo>
                              <a:lnTo>
                                <a:pt x="12203" y="4346"/>
                              </a:lnTo>
                              <a:lnTo>
                                <a:pt x="13859" y="5911"/>
                              </a:lnTo>
                              <a:cubicBezTo>
                                <a:pt x="14028" y="6071"/>
                                <a:pt x="14299" y="6071"/>
                                <a:pt x="14501" y="5911"/>
                              </a:cubicBezTo>
                              <a:lnTo>
                                <a:pt x="19234" y="1438"/>
                              </a:lnTo>
                              <a:lnTo>
                                <a:pt x="19234" y="2876"/>
                              </a:lnTo>
                              <a:cubicBezTo>
                                <a:pt x="19234" y="3099"/>
                                <a:pt x="19437" y="3291"/>
                                <a:pt x="19673" y="3291"/>
                              </a:cubicBezTo>
                              <a:cubicBezTo>
                                <a:pt x="19910" y="3291"/>
                                <a:pt x="20113" y="3099"/>
                                <a:pt x="20113" y="2876"/>
                              </a:cubicBezTo>
                              <a:lnTo>
                                <a:pt x="20113" y="479"/>
                              </a:lnTo>
                              <a:cubicBezTo>
                                <a:pt x="20113" y="479"/>
                                <a:pt x="20113" y="479"/>
                                <a:pt x="20113" y="447"/>
                              </a:cubicBezTo>
                              <a:cubicBezTo>
                                <a:pt x="20113" y="320"/>
                                <a:pt x="20079" y="224"/>
                                <a:pt x="19977" y="128"/>
                              </a:cubicBezTo>
                              <a:cubicBezTo>
                                <a:pt x="19876" y="32"/>
                                <a:pt x="19775" y="0"/>
                                <a:pt x="19639" y="0"/>
                              </a:cubicBezTo>
                              <a:cubicBezTo>
                                <a:pt x="19639" y="0"/>
                                <a:pt x="19639" y="0"/>
                                <a:pt x="19606" y="0"/>
                              </a:cubicBezTo>
                              <a:lnTo>
                                <a:pt x="16901" y="0"/>
                              </a:lnTo>
                              <a:cubicBezTo>
                                <a:pt x="16665" y="0"/>
                                <a:pt x="16462" y="192"/>
                                <a:pt x="16462" y="415"/>
                              </a:cubicBezTo>
                              <a:cubicBezTo>
                                <a:pt x="16462" y="639"/>
                                <a:pt x="16665" y="831"/>
                                <a:pt x="16901" y="831"/>
                              </a:cubicBezTo>
                              <a:lnTo>
                                <a:pt x="18558" y="831"/>
                              </a:lnTo>
                              <a:lnTo>
                                <a:pt x="14163" y="4985"/>
                              </a:lnTo>
                              <a:lnTo>
                                <a:pt x="12507" y="3419"/>
                              </a:lnTo>
                              <a:cubicBezTo>
                                <a:pt x="12439" y="3355"/>
                                <a:pt x="12304" y="3291"/>
                                <a:pt x="12203" y="3291"/>
                              </a:cubicBezTo>
                              <a:cubicBezTo>
                                <a:pt x="12101" y="3291"/>
                                <a:pt x="11966" y="3323"/>
                                <a:pt x="11899" y="3419"/>
                              </a:cubicBezTo>
                              <a:lnTo>
                                <a:pt x="3854" y="11056"/>
                              </a:lnTo>
                              <a:cubicBezTo>
                                <a:pt x="3685" y="11215"/>
                                <a:pt x="3685" y="11471"/>
                                <a:pt x="3854" y="11663"/>
                              </a:cubicBezTo>
                              <a:cubicBezTo>
                                <a:pt x="3955" y="11727"/>
                                <a:pt x="4056" y="11759"/>
                                <a:pt x="4192" y="11759"/>
                              </a:cubicBezTo>
                              <a:close/>
                              <a:moveTo>
                                <a:pt x="2670" y="13228"/>
                              </a:moveTo>
                              <a:cubicBezTo>
                                <a:pt x="2907" y="13228"/>
                                <a:pt x="3110" y="13037"/>
                                <a:pt x="3110" y="12813"/>
                              </a:cubicBezTo>
                              <a:cubicBezTo>
                                <a:pt x="3110" y="12589"/>
                                <a:pt x="2907" y="12398"/>
                                <a:pt x="2670" y="12398"/>
                              </a:cubicBezTo>
                              <a:cubicBezTo>
                                <a:pt x="2434" y="12398"/>
                                <a:pt x="2231" y="12589"/>
                                <a:pt x="2231" y="12813"/>
                              </a:cubicBezTo>
                              <a:cubicBezTo>
                                <a:pt x="2231" y="13037"/>
                                <a:pt x="2434" y="13228"/>
                                <a:pt x="2670" y="13228"/>
                              </a:cubicBezTo>
                              <a:close/>
                              <a:moveTo>
                                <a:pt x="21059" y="20769"/>
                              </a:moveTo>
                              <a:lnTo>
                                <a:pt x="20079" y="20769"/>
                              </a:lnTo>
                              <a:lnTo>
                                <a:pt x="20079" y="7349"/>
                              </a:lnTo>
                              <a:cubicBezTo>
                                <a:pt x="20079" y="6710"/>
                                <a:pt x="19538" y="6231"/>
                                <a:pt x="18896" y="6231"/>
                              </a:cubicBezTo>
                              <a:lnTo>
                                <a:pt x="16699" y="6231"/>
                              </a:lnTo>
                              <a:cubicBezTo>
                                <a:pt x="16023" y="6231"/>
                                <a:pt x="15515" y="6742"/>
                                <a:pt x="15515" y="7349"/>
                              </a:cubicBezTo>
                              <a:lnTo>
                                <a:pt x="15515" y="20769"/>
                              </a:lnTo>
                              <a:lnTo>
                                <a:pt x="13048" y="20769"/>
                              </a:lnTo>
                              <a:lnTo>
                                <a:pt x="13048" y="13420"/>
                              </a:lnTo>
                              <a:cubicBezTo>
                                <a:pt x="13048" y="12781"/>
                                <a:pt x="12507" y="12302"/>
                                <a:pt x="11865" y="12302"/>
                              </a:cubicBezTo>
                              <a:lnTo>
                                <a:pt x="9668" y="12302"/>
                              </a:lnTo>
                              <a:cubicBezTo>
                                <a:pt x="8992" y="12302"/>
                                <a:pt x="8485" y="12813"/>
                                <a:pt x="8485" y="13420"/>
                              </a:cubicBezTo>
                              <a:lnTo>
                                <a:pt x="8485" y="20769"/>
                              </a:lnTo>
                              <a:lnTo>
                                <a:pt x="6017" y="20769"/>
                              </a:lnTo>
                              <a:lnTo>
                                <a:pt x="6017" y="16967"/>
                              </a:lnTo>
                              <a:cubicBezTo>
                                <a:pt x="6017" y="16328"/>
                                <a:pt x="5476" y="15849"/>
                                <a:pt x="4834" y="15849"/>
                              </a:cubicBezTo>
                              <a:lnTo>
                                <a:pt x="2637" y="15849"/>
                              </a:lnTo>
                              <a:cubicBezTo>
                                <a:pt x="1961" y="15849"/>
                                <a:pt x="1454" y="16360"/>
                                <a:pt x="1454" y="16967"/>
                              </a:cubicBezTo>
                              <a:lnTo>
                                <a:pt x="1454" y="20769"/>
                              </a:lnTo>
                              <a:lnTo>
                                <a:pt x="439" y="20769"/>
                              </a:lnTo>
                              <a:cubicBezTo>
                                <a:pt x="203" y="20769"/>
                                <a:pt x="0" y="20961"/>
                                <a:pt x="0" y="21185"/>
                              </a:cubicBezTo>
                              <a:cubicBezTo>
                                <a:pt x="0" y="21408"/>
                                <a:pt x="203" y="21600"/>
                                <a:pt x="439" y="21600"/>
                              </a:cubicBezTo>
                              <a:lnTo>
                                <a:pt x="21161" y="21600"/>
                              </a:lnTo>
                              <a:cubicBezTo>
                                <a:pt x="21397" y="21600"/>
                                <a:pt x="21600" y="21408"/>
                                <a:pt x="21600" y="21185"/>
                              </a:cubicBezTo>
                              <a:cubicBezTo>
                                <a:pt x="21499" y="20929"/>
                                <a:pt x="21296" y="20769"/>
                                <a:pt x="21059" y="20769"/>
                              </a:cubicBezTo>
                              <a:close/>
                              <a:moveTo>
                                <a:pt x="5070" y="20769"/>
                              </a:moveTo>
                              <a:lnTo>
                                <a:pt x="2265" y="20769"/>
                              </a:lnTo>
                              <a:lnTo>
                                <a:pt x="2265" y="16967"/>
                              </a:lnTo>
                              <a:cubicBezTo>
                                <a:pt x="2265" y="16807"/>
                                <a:pt x="2400" y="16679"/>
                                <a:pt x="2569" y="16679"/>
                              </a:cubicBezTo>
                              <a:lnTo>
                                <a:pt x="4766" y="16679"/>
                              </a:lnTo>
                              <a:cubicBezTo>
                                <a:pt x="4935" y="16679"/>
                                <a:pt x="5070" y="16807"/>
                                <a:pt x="5070" y="16967"/>
                              </a:cubicBezTo>
                              <a:lnTo>
                                <a:pt x="5070" y="20769"/>
                              </a:lnTo>
                              <a:close/>
                              <a:moveTo>
                                <a:pt x="12135" y="20769"/>
                              </a:moveTo>
                              <a:lnTo>
                                <a:pt x="9330" y="20769"/>
                              </a:lnTo>
                              <a:lnTo>
                                <a:pt x="9330" y="13420"/>
                              </a:lnTo>
                              <a:cubicBezTo>
                                <a:pt x="9330" y="13260"/>
                                <a:pt x="9465" y="13133"/>
                                <a:pt x="9634" y="13133"/>
                              </a:cubicBezTo>
                              <a:lnTo>
                                <a:pt x="11831" y="13133"/>
                              </a:lnTo>
                              <a:cubicBezTo>
                                <a:pt x="12000" y="13133"/>
                                <a:pt x="12135" y="13260"/>
                                <a:pt x="12135" y="13420"/>
                              </a:cubicBezTo>
                              <a:lnTo>
                                <a:pt x="12135" y="20769"/>
                              </a:lnTo>
                              <a:close/>
                              <a:moveTo>
                                <a:pt x="19200" y="20769"/>
                              </a:moveTo>
                              <a:lnTo>
                                <a:pt x="16394" y="20769"/>
                              </a:lnTo>
                              <a:lnTo>
                                <a:pt x="16394" y="7349"/>
                              </a:lnTo>
                              <a:cubicBezTo>
                                <a:pt x="16394" y="7189"/>
                                <a:pt x="16530" y="7062"/>
                                <a:pt x="16699" y="7062"/>
                              </a:cubicBezTo>
                              <a:lnTo>
                                <a:pt x="18896" y="7062"/>
                              </a:lnTo>
                              <a:cubicBezTo>
                                <a:pt x="19065" y="7062"/>
                                <a:pt x="19200" y="7189"/>
                                <a:pt x="19200" y="7349"/>
                              </a:cubicBezTo>
                              <a:lnTo>
                                <a:pt x="19200" y="20769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549E39"/>
                            </a:gs>
                            <a:gs pos="100000">
                              <a:srgbClr val="8AB833"/>
                            </a:gs>
                          </a:gsLst>
                          <a:lin ang="10800000" scaled="1"/>
                        </a:gra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5D980D3B" id="Shape" o:spid="_x0000_s1026" alt="increasing numbers icon" style="position:absolute;left:0;text-align:left;margin-left:426.05pt;margin-top:9.8pt;width:63.9pt;height:67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" path="m4192,11759v101,,236,-32,304,-128l12203,4346r1656,1565c14028,6071,14299,6071,14501,5911l19234,1438r,1438c19234,3099,19437,3291,19673,3291v237,,440,-192,440,-415l20113,479v,,,,,-32c20113,320,20079,224,19977,128,19876,32,19775,,19639,v,,,,-33,l16901,v-236,,-439,192,-439,415c16462,639,16665,831,16901,831r1657,l14163,4985,12507,3419v-68,-64,-203,-128,-304,-128c12101,3291,11966,3323,11899,3419l3854,11056v-169,159,-169,415,,607c3955,11727,4056,11759,4192,11759xm2670,13228v237,,440,-191,440,-415c3110,12589,2907,12398,2670,12398v-236,,-439,191,-439,415c2231,13037,2434,13228,2670,13228xm21059,20769r-980,l20079,7349v,-639,-541,-1118,-1183,-1118l16699,6231v-676,,-1184,511,-1184,1118l15515,20769r-2467,l13048,13420v,-639,-541,-1118,-1183,-1118l9668,12302v-676,,-1183,511,-1183,1118l8485,20769r-2468,l6017,16967v,-639,-541,-1118,-1183,-1118l2637,15849v-676,,-1183,511,-1183,1118l1454,20769r-1015,c203,20769,,20961,,21185v,223,203,415,439,415l21161,21600v236,,439,-192,439,-415c21499,20929,21296,20769,21059,20769xm5070,20769r-2805,l2265,16967v,-160,135,-288,304,-288l4766,16679v169,,304,128,304,288l5070,20769xm12135,20769r-2805,l9330,13420v,-160,135,-287,304,-287l11831,13133v169,,304,127,304,287l12135,20769xm19200,20769r-2806,l16394,7349v,-160,136,-287,305,-287l18896,7062v169,,304,127,304,287l19200,20769xe" fillcolor="#549e39" stroked="f" strokeweight="1pt">
                <v:fill color2="#8ab833" angle="270" focus="100%" type="gradient"/>
                <v:stroke miterlimit="4" joinstyle="miter"/>
                <v:path arrowok="t" o:extrusionok="f" o:connecttype="custom" o:connectlocs="405765,429260;405765,429260;405765,429260;405765,429260" o:connectangles="0,90,180,270"/>
                <w10:wrap type="through" anchorx="margin"/>
              </v:shape>
            </w:pict>
          </mc:Fallback>
        </mc:AlternateContent>
      </w:r>
      <w:r w:rsidR="00FF5B07" w:rsidRPr="000C7B52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تحصیلات و سوابق تیم تحقیقاتی و تناسب آن با </w:t>
      </w:r>
      <w:r w:rsidR="00A63CCB" w:rsidRPr="000C7B52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مسئله</w:t>
      </w:r>
    </w:p>
    <w:p w14:paraId="0CBCE29C" w14:textId="4E4ED958" w:rsidR="00FF5B07" w:rsidRPr="000C7B52" w:rsidRDefault="00FF5B07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pacing w:val="-2"/>
          <w:szCs w:val="26"/>
          <w:lang w:bidi="fa-IR"/>
        </w:rPr>
      </w:pPr>
      <w:r w:rsidRPr="000C7B52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 xml:space="preserve">رویکرد فنی تیم تحقیقاتی به </w:t>
      </w:r>
      <w:r w:rsidR="00A63CCB" w:rsidRPr="000C7B52">
        <w:rPr>
          <w:rFonts w:ascii="Calibri Light" w:eastAsia="Calibri" w:hAnsi="Calibri Light" w:cs="B Nazanin"/>
          <w:b/>
          <w:spacing w:val="-2"/>
          <w:szCs w:val="26"/>
          <w:rtl/>
          <w:lang w:bidi="fa-IR"/>
        </w:rPr>
        <w:t>مسئله</w:t>
      </w:r>
    </w:p>
    <w:p w14:paraId="432AA8D1" w14:textId="56F3FC1F" w:rsidR="00273D39" w:rsidRPr="00296BF7" w:rsidRDefault="00FF5B07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Franklin Gothic Medium" w:hAnsi="Calibri Light" w:cs="B Nazanin"/>
          <w:b/>
          <w:color w:val="000000" w:themeColor="text1"/>
          <w:szCs w:val="26"/>
        </w:rPr>
      </w:pPr>
      <w:r w:rsidRPr="000C7B52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زمان</w:t>
      </w:r>
      <w:r w:rsidRPr="00296BF7">
        <w:rPr>
          <w:rFonts w:ascii="Calibri Light" w:eastAsia="Calibri" w:hAnsi="Calibri Light" w:cs="B Nazanin" w:hint="cs"/>
          <w:b/>
          <w:szCs w:val="26"/>
          <w:rtl/>
          <w:lang w:bidi="fa-IR"/>
        </w:rPr>
        <w:t xml:space="preserve"> و</w:t>
      </w:r>
      <w:r w:rsidRPr="00296BF7">
        <w:rPr>
          <w:rFonts w:ascii="Calibri Light" w:eastAsia="Franklin Gothic Medium" w:hAnsi="Calibri Light" w:cs="B Nazanin" w:hint="cs"/>
          <w:b/>
          <w:color w:val="000000" w:themeColor="text1"/>
          <w:szCs w:val="26"/>
          <w:rtl/>
        </w:rPr>
        <w:t xml:space="preserve"> هزینه اجرای تحقیق</w:t>
      </w:r>
    </w:p>
    <w:bookmarkEnd w:id="1"/>
    <w:p w14:paraId="4DC9190D" w14:textId="3342572F" w:rsidR="00E852AE" w:rsidRDefault="00E852AE" w:rsidP="000F41AC">
      <w:pPr>
        <w:bidi/>
        <w:spacing w:line="288" w:lineRule="auto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</w:p>
    <w:p w14:paraId="7EC646CA" w14:textId="77777777" w:rsidR="00CE150B" w:rsidRDefault="00CE150B" w:rsidP="00CE150B">
      <w:pPr>
        <w:bidi/>
        <w:spacing w:line="288" w:lineRule="auto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</w:p>
    <w:p w14:paraId="1796B0F7" w14:textId="77777777" w:rsidR="00CE150B" w:rsidRDefault="00CE150B" w:rsidP="00CE150B">
      <w:pPr>
        <w:bidi/>
        <w:spacing w:line="288" w:lineRule="auto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</w:p>
    <w:p w14:paraId="7506D179" w14:textId="77777777" w:rsidR="00CE150B" w:rsidRPr="00296BF7" w:rsidRDefault="00CE150B" w:rsidP="00CE150B">
      <w:pPr>
        <w:bidi/>
        <w:spacing w:line="288" w:lineRule="auto"/>
        <w:jc w:val="lowKashida"/>
        <w:rPr>
          <w:rFonts w:ascii="Calibri Light" w:hAnsi="Calibri Light" w:cs="B Mitra"/>
          <w:b/>
          <w:bCs/>
          <w:iCs/>
          <w:color w:val="549E39"/>
          <w:szCs w:val="28"/>
        </w:rPr>
      </w:pPr>
    </w:p>
    <w:p w14:paraId="699518D4" w14:textId="4B210BA8" w:rsidR="00DA63A5" w:rsidRDefault="00DA63A5" w:rsidP="00E852AE">
      <w:pPr>
        <w:bidi/>
        <w:spacing w:line="288" w:lineRule="auto"/>
        <w:ind w:left="-540" w:firstLine="720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lastRenderedPageBreak/>
        <w:t>تسهیم مالکیت فکری</w:t>
      </w:r>
    </w:p>
    <w:p w14:paraId="219EF66F" w14:textId="77777777" w:rsidR="00CE150B" w:rsidRPr="00296BF7" w:rsidRDefault="00CE150B" w:rsidP="00CE150B">
      <w:pPr>
        <w:bidi/>
        <w:spacing w:line="288" w:lineRule="auto"/>
        <w:ind w:left="-540" w:firstLine="720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</w:p>
    <w:p w14:paraId="17E660E6" w14:textId="07ECC293" w:rsidR="00DA63A5" w:rsidRPr="00296BF7" w:rsidRDefault="00DA63A5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szCs w:val="26"/>
          <w:lang w:bidi="fa-IR"/>
        </w:rPr>
      </w:pPr>
      <w:r w:rsidRPr="00296BF7">
        <w:rPr>
          <w:rFonts w:ascii="Calibri Light" w:eastAsia="Calibri" w:hAnsi="Calibri Light" w:cs="B Nazanin" w:hint="cs"/>
          <w:b/>
          <w:bCs/>
          <w:color w:val="000000"/>
          <w:szCs w:val="26"/>
          <w:rtl/>
          <w:lang w:bidi="fa-IR"/>
        </w:rPr>
        <w:t xml:space="preserve">مالکیت </w:t>
      </w:r>
      <w:r w:rsidRPr="00296BF7">
        <w:rPr>
          <w:rFonts w:ascii="Calibri Light" w:eastAsia="Calibri" w:hAnsi="Calibri Light" w:cs="B Nazanin" w:hint="cs"/>
          <w:b/>
          <w:bCs/>
          <w:szCs w:val="26"/>
          <w:rtl/>
          <w:lang w:bidi="fa-IR"/>
        </w:rPr>
        <w:t>معنوی</w:t>
      </w:r>
      <w:r w:rsidRPr="00296BF7">
        <w:rPr>
          <w:rFonts w:ascii="Calibri Light" w:eastAsia="Calibri" w:hAnsi="Calibri Light" w:cs="B Nazanin" w:hint="cs"/>
          <w:b/>
          <w:szCs w:val="26"/>
          <w:rtl/>
          <w:lang w:bidi="fa-IR"/>
        </w:rPr>
        <w:t xml:space="preserve">: مجری در مالکیت معنوی ناشی از اجرای تحقیق سهیم خواهد بود و انتشار مقاله مشترک توسط مجری و متقاضی در </w:t>
      </w:r>
      <w:r w:rsidRPr="00732F52">
        <w:rPr>
          <w:rFonts w:ascii="Calibri Light" w:eastAsia="Calibri" w:hAnsi="Calibri Light" w:cs="B Nazanin" w:hint="cs"/>
          <w:b/>
          <w:spacing w:val="-2"/>
          <w:szCs w:val="26"/>
          <w:rtl/>
          <w:lang w:bidi="fa-IR"/>
        </w:rPr>
        <w:t>ژورنال‌های</w:t>
      </w:r>
      <w:r w:rsidRPr="00296BF7">
        <w:rPr>
          <w:rFonts w:ascii="Calibri Light" w:eastAsia="Calibri" w:hAnsi="Calibri Light" w:cs="B Nazanin" w:hint="cs"/>
          <w:b/>
          <w:szCs w:val="26"/>
          <w:rtl/>
          <w:lang w:bidi="fa-IR"/>
        </w:rPr>
        <w:t xml:space="preserve"> داخلی و خارجی، </w:t>
      </w:r>
      <w:r w:rsidRPr="00296BF7">
        <w:rPr>
          <w:rFonts w:ascii="Calibri Light" w:eastAsia="Calibri" w:hAnsi="Calibri Light" w:cs="B Nazanin"/>
          <w:b/>
          <w:szCs w:val="26"/>
          <w:rtl/>
          <w:lang w:bidi="fa-IR"/>
        </w:rPr>
        <w:t>ارائه</w:t>
      </w:r>
      <w:r w:rsidRPr="00296BF7">
        <w:rPr>
          <w:rFonts w:ascii="Calibri Light" w:eastAsia="Calibri" w:hAnsi="Calibri Light" w:cs="B Nazanin" w:hint="cs"/>
          <w:b/>
          <w:szCs w:val="26"/>
          <w:rtl/>
          <w:lang w:bidi="fa-IR"/>
        </w:rPr>
        <w:t xml:space="preserve"> مقاله در کنفرانس‌ها و سمینارها با موافقت و اشاره به نام همه دست‌اندرکاران مجاز خواهد بود</w:t>
      </w:r>
      <w:r w:rsidR="004A5F95" w:rsidRPr="00296BF7">
        <w:rPr>
          <w:rFonts w:ascii="Calibri Light" w:eastAsia="Calibri" w:hAnsi="Calibri Light" w:cs="B Nazanin" w:hint="cs"/>
          <w:b/>
          <w:szCs w:val="26"/>
          <w:rtl/>
          <w:lang w:bidi="fa-IR"/>
        </w:rPr>
        <w:t>.</w:t>
      </w:r>
    </w:p>
    <w:p w14:paraId="7C200FE6" w14:textId="6002335C" w:rsidR="00DA63A5" w:rsidRPr="00296BF7" w:rsidRDefault="00DA63A5" w:rsidP="00732F52">
      <w:pPr>
        <w:numPr>
          <w:ilvl w:val="0"/>
          <w:numId w:val="3"/>
        </w:numPr>
        <w:bidi/>
        <w:spacing w:after="160" w:line="360" w:lineRule="auto"/>
        <w:ind w:left="1170"/>
        <w:contextualSpacing/>
        <w:jc w:val="both"/>
        <w:rPr>
          <w:rFonts w:ascii="Calibri Light" w:eastAsia="Calibri" w:hAnsi="Calibri Light" w:cs="B Nazanin"/>
          <w:b/>
          <w:color w:val="000000"/>
          <w:szCs w:val="24"/>
          <w:lang w:bidi="fa-IR"/>
        </w:rPr>
      </w:pPr>
      <w:r w:rsidRPr="00296BF7">
        <w:rPr>
          <w:rFonts w:ascii="Calibri Light" w:eastAsia="Calibri" w:hAnsi="Calibri Light" w:cs="B Nazanin" w:hint="cs"/>
          <w:b/>
          <w:bCs/>
          <w:szCs w:val="26"/>
          <w:rtl/>
          <w:lang w:bidi="fa-IR"/>
        </w:rPr>
        <w:t>مالکیت منافع مادی</w:t>
      </w:r>
      <w:r w:rsidRPr="00296BF7">
        <w:rPr>
          <w:rFonts w:ascii="Calibri Light" w:eastAsia="Calibri" w:hAnsi="Calibri Light" w:cs="B Nazanin" w:hint="cs"/>
          <w:b/>
          <w:color w:val="000000"/>
          <w:szCs w:val="26"/>
          <w:rtl/>
          <w:lang w:bidi="fa-IR"/>
        </w:rPr>
        <w:t xml:space="preserve">: با توجه به مدل کسب‌وکار شرکت متقاضی، منافع مالی ناشی از توسعه این فناوری تماماً متعلق به شرکت متقاضی بوده و </w:t>
      </w:r>
      <w:r w:rsidRPr="00732F52">
        <w:rPr>
          <w:rFonts w:ascii="Calibri Light" w:eastAsia="Calibri" w:hAnsi="Calibri Light" w:cs="B Nazanin" w:hint="cs"/>
          <w:b/>
          <w:szCs w:val="26"/>
          <w:rtl/>
          <w:lang w:bidi="fa-IR"/>
        </w:rPr>
        <w:t>مجری</w:t>
      </w:r>
      <w:r w:rsidRPr="00296BF7">
        <w:rPr>
          <w:rFonts w:ascii="Calibri Light" w:eastAsia="Calibri" w:hAnsi="Calibri Light" w:cs="B Nazanin" w:hint="cs"/>
          <w:b/>
          <w:color w:val="000000"/>
          <w:szCs w:val="26"/>
          <w:rtl/>
          <w:lang w:bidi="fa-IR"/>
        </w:rPr>
        <w:t xml:space="preserve"> صرفاً حق‌الزحمه اجرای پروژه تحقیقاتی را دریافت خواهد کرد</w:t>
      </w:r>
      <w:r w:rsidR="004A5F95" w:rsidRPr="00296BF7">
        <w:rPr>
          <w:rFonts w:ascii="Calibri Light" w:eastAsia="Calibri" w:hAnsi="Calibri Light" w:cs="B Nazanin" w:hint="cs"/>
          <w:b/>
          <w:color w:val="000000"/>
          <w:szCs w:val="24"/>
          <w:rtl/>
          <w:lang w:bidi="fa-IR"/>
        </w:rPr>
        <w:t>.</w:t>
      </w:r>
    </w:p>
    <w:p w14:paraId="750EDB2B" w14:textId="77777777" w:rsidR="00DA63A5" w:rsidRPr="00296BF7" w:rsidRDefault="00DA63A5" w:rsidP="00DA63A5">
      <w:pPr>
        <w:bidi/>
        <w:spacing w:after="160" w:line="288" w:lineRule="auto"/>
        <w:contextualSpacing/>
        <w:jc w:val="both"/>
        <w:rPr>
          <w:rFonts w:ascii="Calibri Light" w:eastAsia="Calibri" w:hAnsi="Calibri Light" w:cs="B Nazanin"/>
          <w:b/>
          <w:color w:val="000000"/>
          <w:szCs w:val="24"/>
          <w:rtl/>
          <w:lang w:bidi="fa-IR"/>
        </w:rPr>
      </w:pPr>
    </w:p>
    <w:p w14:paraId="1966EFE2" w14:textId="76CB349E" w:rsidR="00DA63A5" w:rsidRDefault="002C5DC7" w:rsidP="00DA63A5">
      <w:pPr>
        <w:bidi/>
        <w:spacing w:line="288" w:lineRule="auto"/>
        <w:ind w:left="900" w:hanging="720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  <w:r w:rsidRPr="00296BF7">
        <w:rPr>
          <w:rFonts w:ascii="Calibri Light" w:hAnsi="Calibri Light" w:cs="B Mitra"/>
          <w:b/>
          <w:bCs/>
          <w:iCs/>
          <w:color w:val="549E39"/>
          <w:szCs w:val="28"/>
          <w:rtl/>
        </w:rPr>
        <w:t xml:space="preserve"> </w:t>
      </w:r>
      <w:r w:rsidR="00DA63A5" w:rsidRPr="00296BF7">
        <w:rPr>
          <w:rFonts w:ascii="Calibri Light" w:hAnsi="Calibri Light" w:cs="B Mitra" w:hint="cs"/>
          <w:b/>
          <w:bCs/>
          <w:iCs/>
          <w:color w:val="549E39"/>
          <w:szCs w:val="28"/>
          <w:rtl/>
        </w:rPr>
        <w:t>ارسال پروپوزال</w:t>
      </w:r>
    </w:p>
    <w:p w14:paraId="6A60D451" w14:textId="77777777" w:rsidR="00CE150B" w:rsidRPr="00296BF7" w:rsidRDefault="00CE150B" w:rsidP="00CE150B">
      <w:pPr>
        <w:bidi/>
        <w:spacing w:line="288" w:lineRule="auto"/>
        <w:ind w:left="900" w:hanging="720"/>
        <w:jc w:val="lowKashida"/>
        <w:rPr>
          <w:rFonts w:ascii="Calibri Light" w:hAnsi="Calibri Light" w:cs="B Mitra"/>
          <w:b/>
          <w:bCs/>
          <w:iCs/>
          <w:color w:val="549E39"/>
          <w:szCs w:val="28"/>
          <w:rtl/>
        </w:rPr>
      </w:pPr>
    </w:p>
    <w:p w14:paraId="4859D060" w14:textId="258F4A0F" w:rsidR="00DA63A5" w:rsidRPr="00296BF7" w:rsidRDefault="00DA63A5" w:rsidP="00D0797D">
      <w:pPr>
        <w:bidi/>
        <w:spacing w:line="360" w:lineRule="auto"/>
        <w:ind w:left="450"/>
        <w:contextualSpacing/>
        <w:jc w:val="both"/>
        <w:rPr>
          <w:rFonts w:ascii="Calibri Light" w:eastAsia="Calibri" w:hAnsi="Calibri Light" w:cs="B Nazanin"/>
          <w:b/>
          <w:szCs w:val="22"/>
          <w:rtl/>
          <w:lang w:bidi="fa-IR"/>
        </w:rPr>
      </w:pP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پروپوزال‌ها صرفاً باید در چارچوب 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موردنظر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صندوق نوآوری و شکوفایی، تدوین و حداکثر تا تاریخ </w:t>
      </w:r>
      <w:r w:rsidR="000368DB" w:rsidRPr="000368D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5 </w:t>
      </w:r>
      <w:r w:rsidR="000368DB" w:rsidRPr="000368DB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مــرداد</w:t>
      </w:r>
      <w:r w:rsidR="000368DB" w:rsidRPr="000368DB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 </w:t>
      </w:r>
      <w:r w:rsidR="0025324F"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 xml:space="preserve">1400 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در سامانه غزال به آدرس </w:t>
      </w:r>
      <w:hyperlink r:id="rId20" w:history="1">
        <w:r w:rsidRPr="00296BF7">
          <w:rPr>
            <w:rStyle w:val="Hyperlink"/>
            <w:rFonts w:ascii="Calibri Light" w:eastAsia="Calibri" w:hAnsi="Calibri Light" w:cs="B Nazanin"/>
            <w:b/>
            <w:szCs w:val="24"/>
            <w:lang w:bidi="fa-IR"/>
          </w:rPr>
          <w:t>https://ghazal</w:t>
        </w:r>
        <w:r w:rsidR="004A5F95" w:rsidRPr="00296BF7">
          <w:rPr>
            <w:rStyle w:val="Hyperlink"/>
            <w:rFonts w:ascii="Calibri Light" w:eastAsia="Calibri" w:hAnsi="Calibri Light" w:cs="B Nazanin"/>
            <w:b/>
            <w:szCs w:val="24"/>
            <w:lang w:bidi="fa-IR"/>
          </w:rPr>
          <w:t>.</w:t>
        </w:r>
        <w:r w:rsidRPr="00296BF7">
          <w:rPr>
            <w:rStyle w:val="Hyperlink"/>
            <w:rFonts w:ascii="Calibri Light" w:eastAsia="Calibri" w:hAnsi="Calibri Light" w:cs="B Nazanin"/>
            <w:b/>
            <w:szCs w:val="24"/>
            <w:lang w:bidi="fa-IR"/>
          </w:rPr>
          <w:t>inif</w:t>
        </w:r>
        <w:r w:rsidR="004A5F95" w:rsidRPr="00296BF7">
          <w:rPr>
            <w:rStyle w:val="Hyperlink"/>
            <w:rFonts w:ascii="Calibri Light" w:eastAsia="Calibri" w:hAnsi="Calibri Light" w:cs="B Nazanin"/>
            <w:b/>
            <w:szCs w:val="24"/>
            <w:lang w:bidi="fa-IR"/>
          </w:rPr>
          <w:t>.</w:t>
        </w:r>
        <w:r w:rsidRPr="00296BF7">
          <w:rPr>
            <w:rStyle w:val="Hyperlink"/>
            <w:rFonts w:ascii="Calibri Light" w:eastAsia="Calibri" w:hAnsi="Calibri Light" w:cs="B Nazanin"/>
            <w:b/>
            <w:szCs w:val="24"/>
            <w:lang w:bidi="fa-IR"/>
          </w:rPr>
          <w:t>ir/grant</w:t>
        </w:r>
      </w:hyperlink>
      <w:r w:rsidRPr="00296BF7">
        <w:rPr>
          <w:rFonts w:ascii="Calibri Light" w:hAnsi="Calibri Light" w:cs="B Nazanin" w:hint="cs"/>
          <w:b/>
          <w:color w:val="0F243E" w:themeColor="text2" w:themeShade="80"/>
          <w:szCs w:val="26"/>
          <w:rtl/>
        </w:rPr>
        <w:t xml:space="preserve"> 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ارسال شوند</w:t>
      </w:r>
      <w:r w:rsidR="004A5F95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.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 xml:space="preserve"> پروپوزال‌هایی که در چارچوبی </w:t>
      </w:r>
      <w:r w:rsidRPr="00296BF7">
        <w:rPr>
          <w:rFonts w:ascii="Calibri Light" w:eastAsia="Calibri" w:hAnsi="Calibri Light" w:cs="B Nazanin"/>
          <w:b/>
          <w:color w:val="000000" w:themeColor="text1"/>
          <w:szCs w:val="26"/>
          <w:rtl/>
          <w:lang w:bidi="fa-IR"/>
        </w:rPr>
        <w:t>غ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ی</w:t>
      </w:r>
      <w:r w:rsidRPr="00296BF7">
        <w:rPr>
          <w:rFonts w:ascii="Calibri Light" w:eastAsia="Calibri" w:hAnsi="Calibri Light" w:cs="B Nazanin" w:hint="eastAsia"/>
          <w:b/>
          <w:color w:val="000000" w:themeColor="text1"/>
          <w:szCs w:val="26"/>
          <w:rtl/>
          <w:lang w:bidi="fa-IR"/>
        </w:rPr>
        <w:t>رازآن</w:t>
      </w:r>
      <w:r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، یا به روش‌های دیگر به دست صندوق برسند، وارد فرایند ارزیابی نخواهند شد</w:t>
      </w:r>
      <w:r w:rsidR="004A5F95" w:rsidRPr="00296BF7">
        <w:rPr>
          <w:rFonts w:ascii="Calibri Light" w:eastAsia="Calibri" w:hAnsi="Calibri Light" w:cs="B Nazanin" w:hint="cs"/>
          <w:b/>
          <w:color w:val="000000" w:themeColor="text1"/>
          <w:szCs w:val="26"/>
          <w:rtl/>
          <w:lang w:bidi="fa-IR"/>
        </w:rPr>
        <w:t>.</w:t>
      </w:r>
      <w:r w:rsidRPr="00296BF7">
        <w:rPr>
          <w:rFonts w:ascii="Calibri Light" w:eastAsia="Calibri" w:hAnsi="Calibri Light" w:cs="B Nazanin"/>
          <w:b/>
          <w:szCs w:val="22"/>
          <w:rtl/>
          <w:lang w:bidi="fa-IR"/>
        </w:rPr>
        <w:br w:type="page"/>
      </w:r>
    </w:p>
    <w:p w14:paraId="54B53109" w14:textId="1D4AD36B" w:rsidR="00D01370" w:rsidRPr="00296BF7" w:rsidRDefault="00085A83" w:rsidP="00D01370">
      <w:pPr>
        <w:bidi/>
        <w:spacing w:after="160" w:line="276" w:lineRule="auto"/>
        <w:jc w:val="center"/>
        <w:rPr>
          <w:rFonts w:ascii="Calibri Light" w:eastAsia="Calibri" w:hAnsi="Calibri Light" w:cs="B Nazanin"/>
          <w:b/>
          <w:szCs w:val="22"/>
          <w:rtl/>
          <w:lang w:bidi="fa-IR"/>
        </w:rPr>
      </w:pPr>
      <w:r w:rsidRPr="00296BF7">
        <w:rPr>
          <w:rFonts w:ascii="Calibri Light" w:hAnsi="Calibri Light" w:cs="B Nazanin"/>
          <w:b/>
          <w:noProof/>
          <w:szCs w:val="24"/>
          <w:rtl/>
        </w:rPr>
        <w:lastRenderedPageBreak/>
        <w:drawing>
          <wp:anchor distT="0" distB="0" distL="114300" distR="114300" simplePos="0" relativeHeight="251663360" behindDoc="0" locked="0" layoutInCell="1" allowOverlap="1" wp14:anchorId="04C8BF73" wp14:editId="3ED9E4A2">
            <wp:simplePos x="0" y="0"/>
            <wp:positionH relativeFrom="page">
              <wp:posOffset>12065</wp:posOffset>
            </wp:positionH>
            <wp:positionV relativeFrom="paragraph">
              <wp:posOffset>-1075500</wp:posOffset>
            </wp:positionV>
            <wp:extent cx="7748905" cy="10951845"/>
            <wp:effectExtent l="0" t="0" r="444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8905" cy="1095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01370" w:rsidRPr="00296BF7" w:rsidSect="009F058B">
      <w:headerReference w:type="default" r:id="rId22"/>
      <w:footerReference w:type="even" r:id="rId23"/>
      <w:footerReference w:type="default" r:id="rId24"/>
      <w:footerReference w:type="first" r:id="rId25"/>
      <w:pgSz w:w="12240" w:h="15840" w:code="1"/>
      <w:pgMar w:top="1710" w:right="1800" w:bottom="1440" w:left="1350" w:header="72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3912DD" w14:textId="77777777" w:rsidR="003A2A73" w:rsidRDefault="003A2A73">
      <w:r>
        <w:separator/>
      </w:r>
    </w:p>
  </w:endnote>
  <w:endnote w:type="continuationSeparator" w:id="0">
    <w:p w14:paraId="053B337E" w14:textId="77777777" w:rsidR="003A2A73" w:rsidRDefault="003A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0FF5E" w14:textId="77777777" w:rsidR="00561BF7" w:rsidRDefault="00561BF7">
    <w:pPr>
      <w:framePr w:wrap="around" w:vAnchor="text" w:hAnchor="margin" w:y="1"/>
    </w:pPr>
    <w:r>
      <w:fldChar w:fldCharType="begin"/>
    </w:r>
    <w:r>
      <w:instrText xml:space="preserve">PAGE  </w:instrText>
    </w:r>
    <w:r>
      <w:fldChar w:fldCharType="end"/>
    </w:r>
  </w:p>
  <w:p w14:paraId="59817A09" w14:textId="77777777" w:rsidR="00561BF7" w:rsidRDefault="00561BF7">
    <w:pPr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="B Nazanin"/>
        <w:b/>
        <w:bCs/>
        <w:sz w:val="36"/>
        <w:szCs w:val="36"/>
        <w:rtl/>
      </w:rPr>
      <w:id w:val="1215228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4100ED" w14:textId="6B560B13" w:rsidR="00775694" w:rsidRPr="00326835" w:rsidRDefault="0068060D" w:rsidP="006D6A0E">
        <w:pPr>
          <w:pStyle w:val="Footer"/>
          <w:bidi/>
          <w:ind w:left="-900"/>
          <w:rPr>
            <w:rFonts w:cs="B Nazanin"/>
            <w:b/>
            <w:bCs/>
            <w:sz w:val="36"/>
            <w:szCs w:val="36"/>
          </w:rPr>
        </w:pPr>
        <w:r>
          <w:rPr>
            <w:rFonts w:cs="B Nazanin"/>
            <w:b/>
            <w:bCs/>
            <w:noProof/>
            <w:sz w:val="36"/>
            <w:szCs w:val="36"/>
          </w:rPr>
          <mc:AlternateContent>
            <mc:Choice Requires="wps">
              <w:drawing>
                <wp:anchor distT="0" distB="0" distL="114300" distR="114300" simplePos="0" relativeHeight="251655168" behindDoc="0" locked="0" layoutInCell="1" allowOverlap="1" wp14:anchorId="61F2BBE1" wp14:editId="65ACCAFF">
                  <wp:simplePos x="0" y="0"/>
                  <wp:positionH relativeFrom="column">
                    <wp:posOffset>6215380</wp:posOffset>
                  </wp:positionH>
                  <wp:positionV relativeFrom="paragraph">
                    <wp:posOffset>18415</wp:posOffset>
                  </wp:positionV>
                  <wp:extent cx="100871" cy="97104"/>
                  <wp:effectExtent l="38100" t="38100" r="13970" b="0"/>
                  <wp:wrapNone/>
                  <wp:docPr id="5" name="Half Frame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 rot="2533856">
                            <a:off x="0" y="0"/>
                            <a:ext cx="100871" cy="97104"/>
                          </a:xfrm>
                          <a:prstGeom prst="halfFram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872CA4"/>
                              </a:gs>
                              <a:gs pos="100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12700">
                            <a:solidFill>
                              <a:srgbClr val="912FA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>
              <w:pict>
                <v:shape w14:anchorId="51B03F89" id="Half Frame 5" o:spid="_x0000_s1026" style="position:absolute;margin-left:489.4pt;margin-top:1.45pt;width:7.95pt;height:7.65pt;rotation:2767646fd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871,97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" path="m,l100871,,67248,32368r-34880,l32368,65945,,97104,,xe" fillcolor="#872ca4" strokecolor="#912faf" strokeweight="1pt">
                  <v:fill color2="#e5dfec [663]" rotate="t" focusposition=".5,.5" focussize="" focus="100%" type="gradientRadial"/>
                  <v:path arrowok="t" o:connecttype="custom" o:connectlocs="0,0;100871,0;67248,32368;32368,32368;32368,65945;0,97104;0,0" o:connectangles="0,0,0,0,0,0,0"/>
                </v:shape>
              </w:pict>
            </mc:Fallback>
          </mc:AlternateContent>
        </w:r>
        <w:r w:rsidR="00775694" w:rsidRPr="00326835">
          <w:rPr>
            <w:rFonts w:cs="B Nazanin"/>
            <w:b/>
            <w:bCs/>
            <w:sz w:val="36"/>
            <w:szCs w:val="36"/>
          </w:rPr>
          <w:fldChar w:fldCharType="begin"/>
        </w:r>
        <w:r w:rsidR="00775694" w:rsidRPr="00326835">
          <w:rPr>
            <w:rFonts w:cs="B Nazanin"/>
            <w:b/>
            <w:bCs/>
            <w:sz w:val="36"/>
            <w:szCs w:val="36"/>
          </w:rPr>
          <w:instrText xml:space="preserve"> PAGE   \* MERGEFORMAT </w:instrText>
        </w:r>
        <w:r w:rsidR="00775694" w:rsidRPr="00326835">
          <w:rPr>
            <w:rFonts w:cs="B Nazanin"/>
            <w:b/>
            <w:bCs/>
            <w:sz w:val="36"/>
            <w:szCs w:val="36"/>
          </w:rPr>
          <w:fldChar w:fldCharType="separate"/>
        </w:r>
        <w:r w:rsidR="00FF5B07">
          <w:rPr>
            <w:rFonts w:cs="B Nazanin"/>
            <w:b/>
            <w:bCs/>
            <w:noProof/>
            <w:sz w:val="36"/>
            <w:szCs w:val="36"/>
            <w:rtl/>
          </w:rPr>
          <w:t>8</w:t>
        </w:r>
        <w:r w:rsidR="00775694" w:rsidRPr="00326835">
          <w:rPr>
            <w:rFonts w:cs="B Nazanin"/>
            <w:b/>
            <w:bCs/>
            <w:noProof/>
            <w:sz w:val="36"/>
            <w:szCs w:val="36"/>
          </w:rPr>
          <w:fldChar w:fldCharType="end"/>
        </w:r>
      </w:p>
    </w:sdtContent>
  </w:sdt>
  <w:p w14:paraId="1254148F" w14:textId="3EA56D11" w:rsidR="00E80229" w:rsidRDefault="00E8022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59ACE" w14:textId="20668D62" w:rsidR="00561BF7" w:rsidRPr="00786E6F" w:rsidRDefault="00561BF7" w:rsidP="00786E6F">
    <w:pPr>
      <w:pStyle w:val="Footer"/>
      <w:bidi/>
      <w:ind w:left="-900"/>
      <w:rPr>
        <w:rFonts w:cs="B Nazanin"/>
        <w:sz w:val="22"/>
        <w:szCs w:val="22"/>
        <w:lang w:bidi="fa-IR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3614985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43B61B" w14:textId="77777777" w:rsidR="00FF5B07" w:rsidRDefault="00FF5B07" w:rsidP="00FA356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8ADF602" w14:textId="77777777" w:rsidR="00FF5B07" w:rsidRDefault="00FF5B0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582910633"/>
      <w:docPartObj>
        <w:docPartGallery w:val="Page Numbers (Bottom of Page)"/>
        <w:docPartUnique/>
      </w:docPartObj>
    </w:sdtPr>
    <w:sdtEndPr>
      <w:rPr>
        <w:rFonts w:cs="B Nazanin"/>
        <w:bCs/>
        <w:color w:val="808080" w:themeColor="background1" w:themeShade="80"/>
        <w:sz w:val="22"/>
        <w:szCs w:val="22"/>
      </w:rPr>
    </w:sdtEndPr>
    <w:sdtContent>
      <w:p w14:paraId="36A96B9F" w14:textId="706FE2B6" w:rsidR="002F7EE9" w:rsidRPr="00DE00E6" w:rsidRDefault="00D97884" w:rsidP="002F7EE9">
        <w:pPr>
          <w:pStyle w:val="Footer"/>
          <w:bidi/>
          <w:jc w:val="center"/>
          <w:rPr>
            <w:rFonts w:cs="B Nazanin"/>
            <w:bCs/>
            <w:color w:val="808080" w:themeColor="background1" w:themeShade="80"/>
            <w:sz w:val="22"/>
            <w:szCs w:val="22"/>
          </w:rPr>
        </w:pPr>
        <w:r w:rsidRPr="00CD7DF8">
          <w:rPr>
            <w:rFonts w:cs="B Nazanin"/>
            <w:bCs/>
            <w:noProof/>
            <w:color w:val="808080" w:themeColor="background1" w:themeShade="80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24E96A72" wp14:editId="69F14353">
                  <wp:simplePos x="0" y="0"/>
                  <wp:positionH relativeFrom="margin">
                    <wp:posOffset>2743200</wp:posOffset>
                  </wp:positionH>
                  <wp:positionV relativeFrom="paragraph">
                    <wp:posOffset>1270</wp:posOffset>
                  </wp:positionV>
                  <wp:extent cx="269875" cy="230505"/>
                  <wp:effectExtent l="0" t="0" r="15875" b="0"/>
                  <wp:wrapNone/>
                  <wp:docPr id="24" name="Block Arc 2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69875" cy="230505"/>
                          </a:xfrm>
                          <a:prstGeom prst="blockArc">
                            <a:avLst>
                              <a:gd name="adj1" fmla="val 10800000"/>
                              <a:gd name="adj2" fmla="val 24910"/>
                              <a:gd name="adj3" fmla="val 0"/>
                            </a:avLst>
                          </a:prstGeom>
                          <a:solidFill>
                            <a:srgbClr val="ECC520"/>
                          </a:solidFill>
                          <a:ln>
                            <a:solidFill>
                              <a:srgbClr val="00C0BB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F219BB" w14:textId="5BB44F1F" w:rsidR="00D97884" w:rsidRDefault="00D97884" w:rsidP="00D97884">
                              <w:pPr>
                                <w:jc w:val="center"/>
                              </w:pPr>
                              <w:r>
                                <w:t>`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dtdh="http://schemas.microsoft.com/office/word/2020/wordml/sdtdatahash" xmlns:w16="http://schemas.microsoft.com/office/word/2018/wordml" xmlns:w16cex="http://schemas.microsoft.com/office/word/2018/wordml/cex">
              <w:pict>
                <v:shape w14:anchorId="24E96A72" id="Block Arc 24" o:spid="_x0000_s1028" style="position:absolute;left:0;text-align:left;margin-left:3in;margin-top:.1pt;width:21.25pt;height:18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9875,2305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" adj="-11796480,,5400" path="m,115253c,71277,29299,31134,75526,11772v37759,-15815,81992,-15690,119627,339c241309,31769,270309,72179,269871,116230r-1,c270308,72179,241308,31769,195152,12111,157517,-3918,113284,-4043,75525,11772,29298,31134,-1,71277,-1,115253r1,xe" fillcolor="#ecc520" strokecolor="#00c0bb" strokeweight="2pt">
                  <v:stroke joinstyle="miter"/>
                  <v:formulas/>
                  <v:path arrowok="t" o:connecttype="custom" o:connectlocs="0,115253;75526,11772;195153,12111;269871,116230;269870,116230;195152,12111;75525,11772;-1,115253;0,115253" o:connectangles="0,0,0,0,0,0,0,0,0" textboxrect="0,0,269875,230505"/>
                  <v:textbox>
                    <w:txbxContent>
                      <w:p w14:paraId="14F219BB" w14:textId="5BB44F1F" w:rsidR="00D97884" w:rsidRDefault="00D97884" w:rsidP="00D97884">
                        <w:pPr>
                          <w:jc w:val="center"/>
                        </w:pPr>
                        <w:r>
                          <w:t>`</w:t>
                        </w:r>
                      </w:p>
                    </w:txbxContent>
                  </v:textbox>
                  <w10:wrap anchorx="margin"/>
                </v:shape>
              </w:pict>
            </mc:Fallback>
          </mc:AlternateContent>
        </w:r>
        <w:r w:rsidR="002F7EE9" w:rsidRPr="00CD7DF8">
          <w:rPr>
            <w:rFonts w:cs="B Nazanin"/>
            <w:bCs/>
            <w:color w:val="808080" w:themeColor="background1" w:themeShade="80"/>
          </w:rPr>
          <w:fldChar w:fldCharType="begin"/>
        </w:r>
        <w:r w:rsidR="002F7EE9" w:rsidRPr="00CD7DF8">
          <w:rPr>
            <w:rFonts w:cs="B Nazanin"/>
            <w:bCs/>
            <w:color w:val="808080" w:themeColor="background1" w:themeShade="80"/>
          </w:rPr>
          <w:instrText xml:space="preserve"> PAGE    \* MERGEFORMAT </w:instrText>
        </w:r>
        <w:r w:rsidR="002F7EE9" w:rsidRPr="00CD7DF8">
          <w:rPr>
            <w:rFonts w:cs="B Nazanin"/>
            <w:bCs/>
            <w:color w:val="808080" w:themeColor="background1" w:themeShade="80"/>
          </w:rPr>
          <w:fldChar w:fldCharType="separate"/>
        </w:r>
        <w:r w:rsidR="009C5A2B">
          <w:rPr>
            <w:rFonts w:cs="B Nazanin"/>
            <w:bCs/>
            <w:noProof/>
            <w:color w:val="808080" w:themeColor="background1" w:themeShade="80"/>
            <w:rtl/>
          </w:rPr>
          <w:t>9</w:t>
        </w:r>
        <w:r w:rsidR="002F7EE9" w:rsidRPr="00CD7DF8">
          <w:rPr>
            <w:rFonts w:cs="B Nazanin"/>
            <w:bCs/>
            <w:color w:val="808080" w:themeColor="background1" w:themeShade="80"/>
          </w:rPr>
          <w:fldChar w:fldCharType="end"/>
        </w:r>
      </w:p>
    </w:sdtContent>
  </w:sdt>
  <w:p w14:paraId="15FDF8F1" w14:textId="7913550C" w:rsidR="00FF5B07" w:rsidRDefault="00FF5B07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3ACB7" w14:textId="77777777" w:rsidR="00FF5B07" w:rsidRDefault="00FF5B07" w:rsidP="00FA356E">
    <w:pPr>
      <w:pStyle w:val="Footer"/>
      <w:framePr w:wrap="none" w:vAnchor="text" w:hAnchor="margin" w:xAlign="center" w:y="1"/>
      <w:rPr>
        <w:rStyle w:val="PageNumber"/>
      </w:rPr>
    </w:pPr>
  </w:p>
  <w:p w14:paraId="0445A759" w14:textId="77777777" w:rsidR="00FF5B07" w:rsidRPr="009849F5" w:rsidRDefault="00FF5B07" w:rsidP="00FA356E">
    <w:pPr>
      <w:pStyle w:val="Footer"/>
      <w:rPr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81F4E" w14:textId="77777777" w:rsidR="003A2A73" w:rsidRDefault="003A2A73">
      <w:r>
        <w:separator/>
      </w:r>
    </w:p>
  </w:footnote>
  <w:footnote w:type="continuationSeparator" w:id="0">
    <w:p w14:paraId="683AC07B" w14:textId="77777777" w:rsidR="003A2A73" w:rsidRDefault="003A2A73">
      <w:r>
        <w:continuationSeparator/>
      </w:r>
    </w:p>
  </w:footnote>
  <w:footnote w:id="1">
    <w:p w14:paraId="023F1ED6" w14:textId="513BE10A" w:rsidR="0010686C" w:rsidRPr="0010686C" w:rsidRDefault="0010686C">
      <w:pPr>
        <w:pStyle w:val="FootnoteText"/>
        <w:rPr>
          <w:sz w:val="14"/>
          <w:szCs w:val="14"/>
          <w:rtl/>
          <w:lang w:bidi="fa-IR"/>
        </w:rPr>
      </w:pPr>
      <w:r w:rsidRPr="0010686C">
        <w:rPr>
          <w:rStyle w:val="FootnoteReference"/>
          <w:sz w:val="14"/>
          <w:szCs w:val="14"/>
        </w:rPr>
        <w:footnoteRef/>
      </w:r>
      <w:r w:rsidRPr="0010686C">
        <w:rPr>
          <w:sz w:val="14"/>
          <w:szCs w:val="14"/>
        </w:rPr>
        <w:t xml:space="preserve"> https://www.wipo.int/classifications/ipc/en/</w:t>
      </w:r>
    </w:p>
  </w:footnote>
  <w:footnote w:id="2">
    <w:p w14:paraId="1CCFD61E" w14:textId="28044264" w:rsidR="00802CA1" w:rsidRPr="007026F8" w:rsidRDefault="00802CA1" w:rsidP="00802CA1">
      <w:pPr>
        <w:pStyle w:val="FootnoteText"/>
        <w:rPr>
          <w:sz w:val="14"/>
          <w:szCs w:val="14"/>
        </w:rPr>
      </w:pPr>
      <w:r>
        <w:rPr>
          <w:rStyle w:val="FootnoteReference"/>
        </w:rPr>
        <w:footnoteRef/>
      </w:r>
      <w:r>
        <w:t xml:space="preserve"> </w:t>
      </w:r>
      <w:r w:rsidRPr="007026F8">
        <w:rPr>
          <w:sz w:val="14"/>
          <w:szCs w:val="14"/>
        </w:rPr>
        <w:t>patent family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2E3C3" w14:textId="1B76E98B" w:rsidR="001B4D9F" w:rsidRDefault="00485C1D">
    <w:pPr>
      <w:pStyle w:val="Header"/>
    </w:pPr>
    <w:r>
      <w:rPr>
        <w:noProof/>
      </w:rPr>
      <w:pict w14:anchorId="3BEA43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179407" o:spid="_x0000_s2055" type="#_x0000_t75" style="position:absolute;margin-left:0;margin-top:0;width:415pt;height:586.8pt;z-index:-251655168;mso-position-horizontal:center;mso-position-horizontal-relative:margin;mso-position-vertical:center;mso-position-vertical-relative:margin" o:allowincell="f">
          <v:imagedata r:id="rId1" o:title="IMG_725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68EEE" w14:textId="7743EE76" w:rsidR="00561BF7" w:rsidRDefault="006D6A0E" w:rsidP="00307F6B">
    <w:pPr>
      <w:pStyle w:val="Header"/>
      <w:bidi/>
      <w:rPr>
        <w:rtl/>
        <w:lang w:bidi="fa-IR"/>
      </w:rPr>
    </w:pPr>
    <w:r>
      <w:rPr>
        <w:noProof/>
        <w:rtl/>
      </w:rPr>
      <w:drawing>
        <wp:anchor distT="0" distB="0" distL="114300" distR="114300" simplePos="0" relativeHeight="251656192" behindDoc="1" locked="0" layoutInCell="1" allowOverlap="1" wp14:anchorId="677D5CAE" wp14:editId="2B7936F2">
          <wp:simplePos x="0" y="0"/>
          <wp:positionH relativeFrom="page">
            <wp:align>left</wp:align>
          </wp:positionH>
          <wp:positionV relativeFrom="paragraph">
            <wp:posOffset>-441435</wp:posOffset>
          </wp:positionV>
          <wp:extent cx="7756634" cy="10183495"/>
          <wp:effectExtent l="0" t="0" r="0" b="825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age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0485" cy="101885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7E73" w:rsidRPr="00EC1E7A">
      <w:rPr>
        <w:rFonts w:asciiTheme="minorHAnsi" w:eastAsiaTheme="minorHAnsi" w:hAnsiTheme="minorHAnsi" w:cs="B Nazanin"/>
        <w:b/>
        <w:bCs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1447285" wp14:editId="6CCADDC3">
              <wp:simplePos x="0" y="0"/>
              <wp:positionH relativeFrom="margin">
                <wp:align>center</wp:align>
              </wp:positionH>
              <wp:positionV relativeFrom="paragraph">
                <wp:posOffset>-149885</wp:posOffset>
              </wp:positionV>
              <wp:extent cx="3465805" cy="3429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65805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16C1F11" w14:textId="53DAD5AF" w:rsidR="00561BF7" w:rsidRPr="00713EC9" w:rsidRDefault="00713EC9" w:rsidP="00685825">
                          <w:pPr>
                            <w:bidi/>
                            <w:jc w:val="center"/>
                            <w:rPr>
                              <w:rFonts w:cs="B Mitra"/>
                              <w:b/>
                              <w:bCs/>
                              <w:color w:val="008000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«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طراح</w:t>
                          </w:r>
                          <w:r w:rsidR="00B4305B"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="00B4305B"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و</w:t>
                          </w:r>
                          <w:r w:rsidR="00B4305B"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ساخت</w:t>
                          </w:r>
                          <w:r w:rsidR="00B4305B"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گجت</w:t>
                          </w:r>
                          <w:r w:rsidR="00B4305B"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غ</w:t>
                          </w:r>
                          <w:r w:rsidR="00B4305B"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رتهاجم</w:t>
                          </w:r>
                          <w:r w:rsidR="00B4305B"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="00B4305B"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اندازه‌گ</w:t>
                          </w:r>
                          <w:r w:rsidR="00B4305B"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ر</w:t>
                          </w:r>
                          <w:r w:rsidR="00B4305B" w:rsidRPr="00713EC9"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ی</w:t>
                          </w:r>
                          <w:r w:rsidR="00B4305B" w:rsidRPr="00713EC9">
                            <w:rPr>
                              <w:rFonts w:cs="B Nazanin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="00B4305B" w:rsidRPr="00713EC9">
                            <w:rPr>
                              <w:rFonts w:cs="B Nazanin" w:hint="eastAsia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گلوکــز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color w:val="008000"/>
                              <w:sz w:val="24"/>
                              <w:szCs w:val="24"/>
                              <w:rtl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2144728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0;margin-top:-11.8pt;width:272.9pt;height:27pt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" filled="f" stroked="f" strokeweight=".5pt">
              <v:textbox>
                <w:txbxContent>
                  <w:p w14:paraId="316C1F11" w14:textId="53DAD5AF" w:rsidR="00561BF7" w:rsidRPr="00713EC9" w:rsidRDefault="00713EC9" w:rsidP="00685825">
                    <w:pPr>
                      <w:bidi/>
                      <w:jc w:val="center"/>
                      <w:rPr>
                        <w:rFonts w:cs="B Mitra"/>
                        <w:b/>
                        <w:bCs/>
                        <w:color w:val="008000"/>
                      </w:rPr>
                    </w:pPr>
                    <w:r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«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طراح</w:t>
                    </w:r>
                    <w:r w:rsidR="00B4305B"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="00B4305B"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و</w:t>
                    </w:r>
                    <w:r w:rsidR="00B4305B"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ساخت</w:t>
                    </w:r>
                    <w:r w:rsidR="00B4305B"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گجت</w:t>
                    </w:r>
                    <w:r w:rsidR="00B4305B"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غ</w:t>
                    </w:r>
                    <w:r w:rsidR="00B4305B"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رتهاجم</w:t>
                    </w:r>
                    <w:r w:rsidR="00B4305B"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="00B4305B"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اندازه‌گ</w:t>
                    </w:r>
                    <w:r w:rsidR="00B4305B"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ر</w:t>
                    </w:r>
                    <w:r w:rsidR="00B4305B" w:rsidRPr="00713EC9"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ی</w:t>
                    </w:r>
                    <w:r w:rsidR="00B4305B" w:rsidRPr="00713EC9">
                      <w:rPr>
                        <w:rFonts w:cs="B Nazanin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 xml:space="preserve"> </w:t>
                    </w:r>
                    <w:r w:rsidR="00B4305B" w:rsidRPr="00713EC9">
                      <w:rPr>
                        <w:rFonts w:cs="B Nazanin" w:hint="eastAsia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گلوکــز</w:t>
                    </w:r>
                    <w:r>
                      <w:rPr>
                        <w:rFonts w:cs="B Nazanin" w:hint="cs"/>
                        <w:b/>
                        <w:bCs/>
                        <w:color w:val="008000"/>
                        <w:sz w:val="24"/>
                        <w:szCs w:val="24"/>
                        <w:rtl/>
                      </w:rPr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945FAC1" w14:textId="327E5FA4" w:rsidR="00561BF7" w:rsidRDefault="00561BF7" w:rsidP="00307F6B">
    <w:pPr>
      <w:pStyle w:val="Header"/>
      <w:bidi/>
      <w:rPr>
        <w:lang w:bidi="fa-I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36AD40" w14:textId="26567BEB" w:rsidR="00941F08" w:rsidRDefault="006F17C9" w:rsidP="00307F6B">
    <w:pPr>
      <w:pStyle w:val="Header"/>
      <w:tabs>
        <w:tab w:val="clear" w:pos="4320"/>
        <w:tab w:val="clear" w:pos="8640"/>
        <w:tab w:val="left" w:pos="3435"/>
      </w:tabs>
      <w:ind w:right="-1170"/>
      <w:jc w:val="right"/>
      <w:rPr>
        <w:rtl/>
      </w:rPr>
    </w:pPr>
    <w:r>
      <w:rPr>
        <w:noProof/>
        <w:rtl/>
      </w:rPr>
      <w:drawing>
        <wp:anchor distT="0" distB="0" distL="114300" distR="114300" simplePos="0" relativeHeight="251657216" behindDoc="1" locked="0" layoutInCell="1" allowOverlap="1" wp14:anchorId="352FF705" wp14:editId="5E730061">
          <wp:simplePos x="0" y="0"/>
          <wp:positionH relativeFrom="page">
            <wp:align>right</wp:align>
          </wp:positionH>
          <wp:positionV relativeFrom="paragraph">
            <wp:posOffset>-453700</wp:posOffset>
          </wp:positionV>
          <wp:extent cx="7772400" cy="10062803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ge2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628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A16968" w14:textId="1CCAACDE" w:rsidR="00941F08" w:rsidRDefault="00941F08" w:rsidP="00307F6B">
    <w:pPr>
      <w:pStyle w:val="Header"/>
      <w:tabs>
        <w:tab w:val="clear" w:pos="4320"/>
        <w:tab w:val="clear" w:pos="8640"/>
        <w:tab w:val="left" w:pos="3435"/>
      </w:tabs>
      <w:ind w:right="-1170"/>
      <w:jc w:val="right"/>
      <w:rPr>
        <w:rtl/>
      </w:rPr>
    </w:pPr>
  </w:p>
  <w:p w14:paraId="1155AFF9" w14:textId="3911E343" w:rsidR="00561BF7" w:rsidRDefault="00561BF7" w:rsidP="00307F6B">
    <w:pPr>
      <w:pStyle w:val="Header"/>
      <w:tabs>
        <w:tab w:val="clear" w:pos="4320"/>
        <w:tab w:val="clear" w:pos="8640"/>
        <w:tab w:val="left" w:pos="3435"/>
      </w:tabs>
      <w:ind w:right="-1170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0AF56A" w14:textId="0F65FDD7" w:rsidR="00FF5B07" w:rsidRDefault="002C24E3" w:rsidP="00FA356E">
    <w:pPr>
      <w:pStyle w:val="Header"/>
      <w:tabs>
        <w:tab w:val="left" w:pos="6426"/>
      </w:tabs>
    </w:pPr>
    <w:r>
      <w:rPr>
        <w:rFonts w:cs="B Mitra"/>
        <w:bCs/>
        <w:noProof/>
        <w:color w:val="45754B"/>
      </w:rPr>
      <w:drawing>
        <wp:anchor distT="0" distB="0" distL="114300" distR="114300" simplePos="0" relativeHeight="251659264" behindDoc="1" locked="0" layoutInCell="1" allowOverlap="1" wp14:anchorId="2A8FC9DA" wp14:editId="4CE870C3">
          <wp:simplePos x="0" y="0"/>
          <wp:positionH relativeFrom="page">
            <wp:posOffset>-11875</wp:posOffset>
          </wp:positionH>
          <wp:positionV relativeFrom="paragraph">
            <wp:posOffset>-504701</wp:posOffset>
          </wp:positionV>
          <wp:extent cx="7825839" cy="10144726"/>
          <wp:effectExtent l="0" t="0" r="3810" b="952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2050" cy="10152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824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2F4A5D7" wp14:editId="22CBF87F">
              <wp:simplePos x="0" y="0"/>
              <wp:positionH relativeFrom="margin">
                <wp:posOffset>-266700</wp:posOffset>
              </wp:positionH>
              <wp:positionV relativeFrom="paragraph">
                <wp:posOffset>-89374</wp:posOffset>
              </wp:positionV>
              <wp:extent cx="6209030" cy="490855"/>
              <wp:effectExtent l="0" t="0" r="0" b="4445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09030" cy="4908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09AD3F" w14:textId="04F36399" w:rsidR="00DF1573" w:rsidRPr="00743109" w:rsidRDefault="002E680B" w:rsidP="0077115B">
                          <w:pPr>
                            <w:jc w:val="center"/>
                            <w:rPr>
                              <w:rFonts w:cs="B Nazanin"/>
                              <w:i/>
                              <w:iCs/>
                              <w:color w:val="008000"/>
                              <w:sz w:val="28"/>
                              <w:szCs w:val="28"/>
                              <w:lang w:bidi="fa-IR"/>
                            </w:rPr>
                          </w:pPr>
                          <w:r w:rsidRPr="00743109">
                            <w:rPr>
                              <w:rFonts w:cs="B Nazanin" w:hint="cs"/>
                              <w:i/>
                              <w:iCs/>
                              <w:color w:val="008000"/>
                              <w:sz w:val="28"/>
                              <w:szCs w:val="28"/>
                              <w:rtl/>
                              <w:lang w:bidi="fa-IR"/>
                            </w:rPr>
                            <w:t>«</w:t>
                          </w:r>
                          <w:r w:rsidR="001B786A">
                            <w:rPr>
                              <w:rFonts w:cs="B Nazanin" w:hint="cs"/>
                              <w:i/>
                              <w:iCs/>
                              <w:color w:val="008000"/>
                              <w:sz w:val="28"/>
                              <w:szCs w:val="28"/>
                              <w:rtl/>
                              <w:lang w:bidi="fa-IR"/>
                            </w:rPr>
                            <w:t>توسعه سامانه تحلیل</w:t>
                          </w:r>
                          <w:r w:rsidR="00085A83">
                            <w:rPr>
                              <w:rFonts w:cs="B Nazanin" w:hint="cs"/>
                              <w:i/>
                              <w:iCs/>
                              <w:color w:val="008000"/>
                              <w:sz w:val="28"/>
                              <w:szCs w:val="28"/>
                              <w:rtl/>
                              <w:lang w:bidi="fa-IR"/>
                            </w:rPr>
                            <w:t xml:space="preserve"> پتنت</w:t>
                          </w:r>
                          <w:r w:rsidRPr="00743109">
                            <w:rPr>
                              <w:rFonts w:cs="B Nazanin" w:hint="cs"/>
                              <w:i/>
                              <w:iCs/>
                              <w:color w:val="008000"/>
                              <w:sz w:val="28"/>
                              <w:szCs w:val="28"/>
                              <w:rtl/>
                              <w:lang w:bidi="fa-IR"/>
                            </w:rPr>
                            <w:t>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52F4A5D7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7" type="#_x0000_t202" style="position:absolute;margin-left:-21pt;margin-top:-7.05pt;width:488.9pt;height:38.6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" filled="f" stroked="f" strokeweight=".5pt">
              <v:textbox>
                <w:txbxContent>
                  <w:p w14:paraId="6809AD3F" w14:textId="04F36399" w:rsidR="00DF1573" w:rsidRPr="00743109" w:rsidRDefault="002E680B" w:rsidP="0077115B">
                    <w:pPr>
                      <w:jc w:val="center"/>
                      <w:rPr>
                        <w:rFonts w:cs="B Nazanin"/>
                        <w:i/>
                        <w:iCs/>
                        <w:color w:val="008000"/>
                        <w:sz w:val="28"/>
                        <w:szCs w:val="28"/>
                        <w:lang w:bidi="fa-IR"/>
                      </w:rPr>
                    </w:pPr>
                    <w:r w:rsidRPr="00743109">
                      <w:rPr>
                        <w:rFonts w:cs="B Nazanin" w:hint="cs"/>
                        <w:i/>
                        <w:iCs/>
                        <w:color w:val="008000"/>
                        <w:sz w:val="28"/>
                        <w:szCs w:val="28"/>
                        <w:rtl/>
                        <w:lang w:bidi="fa-IR"/>
                      </w:rPr>
                      <w:t>«</w:t>
                    </w:r>
                    <w:r w:rsidR="001B786A">
                      <w:rPr>
                        <w:rFonts w:cs="B Nazanin" w:hint="cs"/>
                        <w:i/>
                        <w:iCs/>
                        <w:color w:val="008000"/>
                        <w:sz w:val="28"/>
                        <w:szCs w:val="28"/>
                        <w:rtl/>
                        <w:lang w:bidi="fa-IR"/>
                      </w:rPr>
                      <w:t>توسعه سامانه تحلیل</w:t>
                    </w:r>
                    <w:r w:rsidR="00085A83">
                      <w:rPr>
                        <w:rFonts w:cs="B Nazanin" w:hint="cs"/>
                        <w:i/>
                        <w:iCs/>
                        <w:color w:val="008000"/>
                        <w:sz w:val="28"/>
                        <w:szCs w:val="28"/>
                        <w:rtl/>
                        <w:lang w:bidi="fa-IR"/>
                      </w:rPr>
                      <w:t xml:space="preserve"> پتنت</w:t>
                    </w:r>
                    <w:r w:rsidRPr="00743109">
                      <w:rPr>
                        <w:rFonts w:cs="B Nazanin" w:hint="cs"/>
                        <w:i/>
                        <w:iCs/>
                        <w:color w:val="008000"/>
                        <w:sz w:val="28"/>
                        <w:szCs w:val="28"/>
                        <w:rtl/>
                        <w:lang w:bidi="fa-IR"/>
                      </w:rPr>
                      <w:t>»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FF5B07">
      <w:rPr>
        <w:rFonts w:cs="B Mitra"/>
        <w:bCs/>
        <w:color w:val="45754B"/>
      </w:rPr>
      <w:tab/>
    </w:r>
    <w:r w:rsidR="00FF5B07">
      <w:rPr>
        <w:rFonts w:cs="B Mitra"/>
        <w:bCs/>
        <w:color w:val="45754B"/>
      </w:rPr>
      <w:tab/>
    </w:r>
    <w:r w:rsidR="00FF5B07">
      <w:rPr>
        <w:rFonts w:cs="B Mitra"/>
        <w:bCs/>
        <w:color w:val="45754B"/>
      </w:rPr>
      <w:tab/>
      <w:t xml:space="preserve"> </w:t>
    </w:r>
    <w:r w:rsidR="00FF5B07">
      <w:rPr>
        <w:rFonts w:cs="B Mitra" w:hint="cs"/>
        <w:bCs/>
        <w:color w:val="45754B"/>
        <w:rtl/>
      </w:rPr>
      <w:t xml:space="preserve"> </w:t>
    </w:r>
    <w:r w:rsidR="00FF5B07">
      <w:rPr>
        <w:rFonts w:cs="B Mitra"/>
        <w:bCs/>
        <w:color w:val="45754B"/>
      </w:rPr>
      <w:t xml:space="preserve">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53003"/>
    <w:multiLevelType w:val="hybridMultilevel"/>
    <w:tmpl w:val="4E3493A0"/>
    <w:lvl w:ilvl="0" w:tplc="12AE097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909D9"/>
    <w:multiLevelType w:val="hybridMultilevel"/>
    <w:tmpl w:val="BAFAA0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2B5475"/>
    <w:multiLevelType w:val="hybridMultilevel"/>
    <w:tmpl w:val="98265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000C0"/>
    <w:multiLevelType w:val="hybridMultilevel"/>
    <w:tmpl w:val="E23CCB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E00FF"/>
    <w:multiLevelType w:val="hybridMultilevel"/>
    <w:tmpl w:val="50BE16CA"/>
    <w:lvl w:ilvl="0" w:tplc="CD2A3F5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AE5D30"/>
    <w:multiLevelType w:val="hybridMultilevel"/>
    <w:tmpl w:val="722C96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3DA2951"/>
    <w:multiLevelType w:val="hybridMultilevel"/>
    <w:tmpl w:val="8222C1A8"/>
    <w:lvl w:ilvl="0" w:tplc="E0641598">
      <w:start w:val="1"/>
      <w:numFmt w:val="decimal"/>
      <w:lvlText w:val="%1."/>
      <w:lvlJc w:val="left"/>
      <w:pPr>
        <w:ind w:left="720" w:hanging="360"/>
      </w:pPr>
      <w:rPr>
        <w:rFonts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015B88"/>
    <w:multiLevelType w:val="hybridMultilevel"/>
    <w:tmpl w:val="4E9632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90E34B5"/>
    <w:multiLevelType w:val="hybridMultilevel"/>
    <w:tmpl w:val="871600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9200F"/>
    <w:multiLevelType w:val="hybridMultilevel"/>
    <w:tmpl w:val="5E323BB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9725A0"/>
    <w:multiLevelType w:val="hybridMultilevel"/>
    <w:tmpl w:val="5920A7BA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E32E26"/>
    <w:multiLevelType w:val="hybridMultilevel"/>
    <w:tmpl w:val="69E4BCA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407B1D"/>
    <w:multiLevelType w:val="hybridMultilevel"/>
    <w:tmpl w:val="ECDEAA9C"/>
    <w:lvl w:ilvl="0" w:tplc="ABB6E6EC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0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4543C0"/>
    <w:multiLevelType w:val="hybridMultilevel"/>
    <w:tmpl w:val="AFCC940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1F0C58"/>
    <w:multiLevelType w:val="hybridMultilevel"/>
    <w:tmpl w:val="71425026"/>
    <w:lvl w:ilvl="0" w:tplc="43BAC1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06A88"/>
    <w:multiLevelType w:val="hybridMultilevel"/>
    <w:tmpl w:val="66B8302C"/>
    <w:lvl w:ilvl="0" w:tplc="0409000F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ED75892"/>
    <w:multiLevelType w:val="hybridMultilevel"/>
    <w:tmpl w:val="572C9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E861A5"/>
    <w:multiLevelType w:val="hybridMultilevel"/>
    <w:tmpl w:val="66B8302C"/>
    <w:lvl w:ilvl="0" w:tplc="0409000F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5487EBD"/>
    <w:multiLevelType w:val="hybridMultilevel"/>
    <w:tmpl w:val="0A2A4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DF5D4F"/>
    <w:multiLevelType w:val="hybridMultilevel"/>
    <w:tmpl w:val="BB1A77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CAD79B3"/>
    <w:multiLevelType w:val="hybridMultilevel"/>
    <w:tmpl w:val="56B0F8BA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0"/>
  </w:num>
  <w:num w:numId="4">
    <w:abstractNumId w:val="4"/>
  </w:num>
  <w:num w:numId="5">
    <w:abstractNumId w:val="5"/>
  </w:num>
  <w:num w:numId="6">
    <w:abstractNumId w:val="14"/>
  </w:num>
  <w:num w:numId="7">
    <w:abstractNumId w:val="19"/>
  </w:num>
  <w:num w:numId="8">
    <w:abstractNumId w:val="13"/>
  </w:num>
  <w:num w:numId="9">
    <w:abstractNumId w:val="18"/>
  </w:num>
  <w:num w:numId="10">
    <w:abstractNumId w:val="6"/>
  </w:num>
  <w:num w:numId="11">
    <w:abstractNumId w:val="16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7"/>
  </w:num>
  <w:num w:numId="15">
    <w:abstractNumId w:val="2"/>
  </w:num>
  <w:num w:numId="16">
    <w:abstractNumId w:val="1"/>
  </w:num>
  <w:num w:numId="17">
    <w:abstractNumId w:val="17"/>
  </w:num>
  <w:num w:numId="18">
    <w:abstractNumId w:val="15"/>
  </w:num>
  <w:num w:numId="19">
    <w:abstractNumId w:val="20"/>
  </w:num>
  <w:num w:numId="20">
    <w:abstractNumId w:val="11"/>
  </w:num>
  <w:num w:numId="21">
    <w:abstractNumId w:val="8"/>
  </w:num>
  <w:num w:numId="22">
    <w:abstractNumId w:val="0"/>
  </w:num>
  <w:num w:numId="23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7"/>
  <w:drawingGridVerticalSpacing w:val="187"/>
  <w:characterSpacingControl w:val="doNotCompress"/>
  <w:hdrShapeDefaults>
    <o:shapedefaults v:ext="edit" spidmax="2056">
      <o:colormru v:ext="edit" colors="#f90,#fc0,#dce0c7,#9b7361,#cdd3b1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C57"/>
    <w:rsid w:val="0000024E"/>
    <w:rsid w:val="00002F37"/>
    <w:rsid w:val="00004B2B"/>
    <w:rsid w:val="00006DC0"/>
    <w:rsid w:val="00007258"/>
    <w:rsid w:val="00010B57"/>
    <w:rsid w:val="000123EC"/>
    <w:rsid w:val="00012624"/>
    <w:rsid w:val="00013822"/>
    <w:rsid w:val="0001755D"/>
    <w:rsid w:val="0002064B"/>
    <w:rsid w:val="00021639"/>
    <w:rsid w:val="00022B34"/>
    <w:rsid w:val="00024B7D"/>
    <w:rsid w:val="000267F7"/>
    <w:rsid w:val="00027ADD"/>
    <w:rsid w:val="0003060F"/>
    <w:rsid w:val="00032101"/>
    <w:rsid w:val="0003234B"/>
    <w:rsid w:val="000339F2"/>
    <w:rsid w:val="00033BEB"/>
    <w:rsid w:val="0003447F"/>
    <w:rsid w:val="00034732"/>
    <w:rsid w:val="00034C17"/>
    <w:rsid w:val="000354C7"/>
    <w:rsid w:val="00036125"/>
    <w:rsid w:val="000368DB"/>
    <w:rsid w:val="00037DA8"/>
    <w:rsid w:val="0004034E"/>
    <w:rsid w:val="00040778"/>
    <w:rsid w:val="00040F4B"/>
    <w:rsid w:val="00041AEC"/>
    <w:rsid w:val="00041EBC"/>
    <w:rsid w:val="000423C6"/>
    <w:rsid w:val="000433B8"/>
    <w:rsid w:val="00043457"/>
    <w:rsid w:val="00043892"/>
    <w:rsid w:val="000439AE"/>
    <w:rsid w:val="00044521"/>
    <w:rsid w:val="000459AD"/>
    <w:rsid w:val="00046F85"/>
    <w:rsid w:val="000472B1"/>
    <w:rsid w:val="00047FE3"/>
    <w:rsid w:val="00053111"/>
    <w:rsid w:val="00053410"/>
    <w:rsid w:val="000537A3"/>
    <w:rsid w:val="00054194"/>
    <w:rsid w:val="0005444E"/>
    <w:rsid w:val="00055893"/>
    <w:rsid w:val="00055CFF"/>
    <w:rsid w:val="00056379"/>
    <w:rsid w:val="000566D5"/>
    <w:rsid w:val="00060FE1"/>
    <w:rsid w:val="00062FE1"/>
    <w:rsid w:val="00063C4C"/>
    <w:rsid w:val="0006470E"/>
    <w:rsid w:val="000663EB"/>
    <w:rsid w:val="00066A12"/>
    <w:rsid w:val="00067C63"/>
    <w:rsid w:val="000710A1"/>
    <w:rsid w:val="0007204F"/>
    <w:rsid w:val="00073554"/>
    <w:rsid w:val="00073C29"/>
    <w:rsid w:val="00073F8C"/>
    <w:rsid w:val="00073FAB"/>
    <w:rsid w:val="00075250"/>
    <w:rsid w:val="00075467"/>
    <w:rsid w:val="00076EF1"/>
    <w:rsid w:val="0008063C"/>
    <w:rsid w:val="000808A0"/>
    <w:rsid w:val="00082A8E"/>
    <w:rsid w:val="00082EAF"/>
    <w:rsid w:val="00083874"/>
    <w:rsid w:val="0008388D"/>
    <w:rsid w:val="00085A83"/>
    <w:rsid w:val="0008617D"/>
    <w:rsid w:val="00086AF9"/>
    <w:rsid w:val="00087A31"/>
    <w:rsid w:val="00090A8D"/>
    <w:rsid w:val="00091A56"/>
    <w:rsid w:val="00092CF4"/>
    <w:rsid w:val="0009708C"/>
    <w:rsid w:val="000A0215"/>
    <w:rsid w:val="000A1424"/>
    <w:rsid w:val="000A2FD2"/>
    <w:rsid w:val="000A715A"/>
    <w:rsid w:val="000A7E73"/>
    <w:rsid w:val="000B0DE9"/>
    <w:rsid w:val="000B22B8"/>
    <w:rsid w:val="000B238C"/>
    <w:rsid w:val="000B3C45"/>
    <w:rsid w:val="000B420C"/>
    <w:rsid w:val="000B4264"/>
    <w:rsid w:val="000B465C"/>
    <w:rsid w:val="000B5D0F"/>
    <w:rsid w:val="000B660B"/>
    <w:rsid w:val="000B6B98"/>
    <w:rsid w:val="000B727F"/>
    <w:rsid w:val="000C006E"/>
    <w:rsid w:val="000C0A43"/>
    <w:rsid w:val="000C26E3"/>
    <w:rsid w:val="000C2A2F"/>
    <w:rsid w:val="000C2B8B"/>
    <w:rsid w:val="000C47B6"/>
    <w:rsid w:val="000C5E03"/>
    <w:rsid w:val="000C6A5E"/>
    <w:rsid w:val="000C7198"/>
    <w:rsid w:val="000C7B52"/>
    <w:rsid w:val="000D18E0"/>
    <w:rsid w:val="000D19DE"/>
    <w:rsid w:val="000D2358"/>
    <w:rsid w:val="000D4213"/>
    <w:rsid w:val="000D438C"/>
    <w:rsid w:val="000D6D8F"/>
    <w:rsid w:val="000D7B5C"/>
    <w:rsid w:val="000E068C"/>
    <w:rsid w:val="000E216F"/>
    <w:rsid w:val="000E37E6"/>
    <w:rsid w:val="000E3B96"/>
    <w:rsid w:val="000E4FA7"/>
    <w:rsid w:val="000E6A64"/>
    <w:rsid w:val="000E74D7"/>
    <w:rsid w:val="000F0B6F"/>
    <w:rsid w:val="000F1A53"/>
    <w:rsid w:val="000F1B8A"/>
    <w:rsid w:val="000F2E3D"/>
    <w:rsid w:val="000F41AC"/>
    <w:rsid w:val="000F5297"/>
    <w:rsid w:val="000F53D4"/>
    <w:rsid w:val="00101D86"/>
    <w:rsid w:val="00103850"/>
    <w:rsid w:val="00104136"/>
    <w:rsid w:val="0010441C"/>
    <w:rsid w:val="00104CED"/>
    <w:rsid w:val="00105FF2"/>
    <w:rsid w:val="0010686C"/>
    <w:rsid w:val="001108C2"/>
    <w:rsid w:val="00112A32"/>
    <w:rsid w:val="00113B20"/>
    <w:rsid w:val="001148FF"/>
    <w:rsid w:val="00114CBA"/>
    <w:rsid w:val="001164DB"/>
    <w:rsid w:val="00117313"/>
    <w:rsid w:val="0012124C"/>
    <w:rsid w:val="00121A24"/>
    <w:rsid w:val="001228D1"/>
    <w:rsid w:val="00122AC5"/>
    <w:rsid w:val="00123794"/>
    <w:rsid w:val="00123A3C"/>
    <w:rsid w:val="001248EC"/>
    <w:rsid w:val="00124AA7"/>
    <w:rsid w:val="00125166"/>
    <w:rsid w:val="00126EEB"/>
    <w:rsid w:val="00127778"/>
    <w:rsid w:val="001277BB"/>
    <w:rsid w:val="00127865"/>
    <w:rsid w:val="0013052F"/>
    <w:rsid w:val="0013120A"/>
    <w:rsid w:val="001314A2"/>
    <w:rsid w:val="00131BA1"/>
    <w:rsid w:val="001335A2"/>
    <w:rsid w:val="00133887"/>
    <w:rsid w:val="00135108"/>
    <w:rsid w:val="00135622"/>
    <w:rsid w:val="00136166"/>
    <w:rsid w:val="00140814"/>
    <w:rsid w:val="001415CB"/>
    <w:rsid w:val="00144D6B"/>
    <w:rsid w:val="001453D2"/>
    <w:rsid w:val="001458C2"/>
    <w:rsid w:val="00146D6D"/>
    <w:rsid w:val="00147955"/>
    <w:rsid w:val="00150BEC"/>
    <w:rsid w:val="00151D84"/>
    <w:rsid w:val="001527CD"/>
    <w:rsid w:val="00155B4D"/>
    <w:rsid w:val="001564A4"/>
    <w:rsid w:val="00156659"/>
    <w:rsid w:val="00156FD0"/>
    <w:rsid w:val="0015773F"/>
    <w:rsid w:val="0016063E"/>
    <w:rsid w:val="00160CAD"/>
    <w:rsid w:val="00161098"/>
    <w:rsid w:val="001613BD"/>
    <w:rsid w:val="00161816"/>
    <w:rsid w:val="00161C53"/>
    <w:rsid w:val="001624C9"/>
    <w:rsid w:val="001632B9"/>
    <w:rsid w:val="001640FC"/>
    <w:rsid w:val="00167F61"/>
    <w:rsid w:val="00170A04"/>
    <w:rsid w:val="00170BC1"/>
    <w:rsid w:val="00170ECB"/>
    <w:rsid w:val="001710FE"/>
    <w:rsid w:val="001726E7"/>
    <w:rsid w:val="001728AA"/>
    <w:rsid w:val="00176CD8"/>
    <w:rsid w:val="00181A9A"/>
    <w:rsid w:val="00183707"/>
    <w:rsid w:val="001857BE"/>
    <w:rsid w:val="00185892"/>
    <w:rsid w:val="00186BB9"/>
    <w:rsid w:val="0018753A"/>
    <w:rsid w:val="00191873"/>
    <w:rsid w:val="001921FD"/>
    <w:rsid w:val="00192BC3"/>
    <w:rsid w:val="001935E1"/>
    <w:rsid w:val="00193693"/>
    <w:rsid w:val="0019465B"/>
    <w:rsid w:val="0019466C"/>
    <w:rsid w:val="00196259"/>
    <w:rsid w:val="001964DE"/>
    <w:rsid w:val="001A1B9D"/>
    <w:rsid w:val="001A26F4"/>
    <w:rsid w:val="001A4F80"/>
    <w:rsid w:val="001A52B0"/>
    <w:rsid w:val="001A53F7"/>
    <w:rsid w:val="001A5E52"/>
    <w:rsid w:val="001A6549"/>
    <w:rsid w:val="001A7A78"/>
    <w:rsid w:val="001B0694"/>
    <w:rsid w:val="001B0771"/>
    <w:rsid w:val="001B1410"/>
    <w:rsid w:val="001B20B7"/>
    <w:rsid w:val="001B36BE"/>
    <w:rsid w:val="001B4254"/>
    <w:rsid w:val="001B4D9F"/>
    <w:rsid w:val="001B5EB2"/>
    <w:rsid w:val="001B6DA7"/>
    <w:rsid w:val="001B7732"/>
    <w:rsid w:val="001B786A"/>
    <w:rsid w:val="001C07D9"/>
    <w:rsid w:val="001C0F11"/>
    <w:rsid w:val="001C1F2B"/>
    <w:rsid w:val="001C2183"/>
    <w:rsid w:val="001C498C"/>
    <w:rsid w:val="001C640F"/>
    <w:rsid w:val="001C6C8C"/>
    <w:rsid w:val="001C6D86"/>
    <w:rsid w:val="001D0305"/>
    <w:rsid w:val="001D14E3"/>
    <w:rsid w:val="001D210E"/>
    <w:rsid w:val="001D3CD3"/>
    <w:rsid w:val="001D53CB"/>
    <w:rsid w:val="001E0743"/>
    <w:rsid w:val="001E0B4C"/>
    <w:rsid w:val="001E3B6E"/>
    <w:rsid w:val="001E5D7D"/>
    <w:rsid w:val="001E5DBB"/>
    <w:rsid w:val="001E5E56"/>
    <w:rsid w:val="001E5E7C"/>
    <w:rsid w:val="001E7ABB"/>
    <w:rsid w:val="001F1C3F"/>
    <w:rsid w:val="001F22C5"/>
    <w:rsid w:val="001F42DB"/>
    <w:rsid w:val="001F48DB"/>
    <w:rsid w:val="001F735F"/>
    <w:rsid w:val="001F7DE5"/>
    <w:rsid w:val="00200F62"/>
    <w:rsid w:val="0020327F"/>
    <w:rsid w:val="00204210"/>
    <w:rsid w:val="0020554F"/>
    <w:rsid w:val="00207867"/>
    <w:rsid w:val="00207E0B"/>
    <w:rsid w:val="00212831"/>
    <w:rsid w:val="00213ADE"/>
    <w:rsid w:val="00214E9F"/>
    <w:rsid w:val="002174DB"/>
    <w:rsid w:val="00217752"/>
    <w:rsid w:val="00217A52"/>
    <w:rsid w:val="002228A7"/>
    <w:rsid w:val="00222A16"/>
    <w:rsid w:val="0022385C"/>
    <w:rsid w:val="00223FED"/>
    <w:rsid w:val="00225F83"/>
    <w:rsid w:val="00227849"/>
    <w:rsid w:val="002305AF"/>
    <w:rsid w:val="00232AFC"/>
    <w:rsid w:val="002343F8"/>
    <w:rsid w:val="00234CDE"/>
    <w:rsid w:val="00235649"/>
    <w:rsid w:val="002356B6"/>
    <w:rsid w:val="0023699B"/>
    <w:rsid w:val="00237233"/>
    <w:rsid w:val="00240312"/>
    <w:rsid w:val="00240A64"/>
    <w:rsid w:val="002461E8"/>
    <w:rsid w:val="0024649B"/>
    <w:rsid w:val="0024668B"/>
    <w:rsid w:val="002473B3"/>
    <w:rsid w:val="002518EF"/>
    <w:rsid w:val="00252146"/>
    <w:rsid w:val="002528EF"/>
    <w:rsid w:val="0025324F"/>
    <w:rsid w:val="00253B83"/>
    <w:rsid w:val="00255E41"/>
    <w:rsid w:val="00256478"/>
    <w:rsid w:val="00260186"/>
    <w:rsid w:val="00260DAE"/>
    <w:rsid w:val="00260DEA"/>
    <w:rsid w:val="00262919"/>
    <w:rsid w:val="00262A92"/>
    <w:rsid w:val="00262C4E"/>
    <w:rsid w:val="00263F86"/>
    <w:rsid w:val="00264EC9"/>
    <w:rsid w:val="00265389"/>
    <w:rsid w:val="00265F42"/>
    <w:rsid w:val="00266866"/>
    <w:rsid w:val="002707C0"/>
    <w:rsid w:val="00270955"/>
    <w:rsid w:val="00271C4E"/>
    <w:rsid w:val="00273CD1"/>
    <w:rsid w:val="00273D39"/>
    <w:rsid w:val="002749A1"/>
    <w:rsid w:val="00276032"/>
    <w:rsid w:val="0027647F"/>
    <w:rsid w:val="00277A0E"/>
    <w:rsid w:val="00277F3F"/>
    <w:rsid w:val="002813B6"/>
    <w:rsid w:val="00283ED8"/>
    <w:rsid w:val="002844F1"/>
    <w:rsid w:val="00287923"/>
    <w:rsid w:val="002928EF"/>
    <w:rsid w:val="002934E4"/>
    <w:rsid w:val="00293528"/>
    <w:rsid w:val="002938D8"/>
    <w:rsid w:val="002949E5"/>
    <w:rsid w:val="00295653"/>
    <w:rsid w:val="002958CE"/>
    <w:rsid w:val="00296605"/>
    <w:rsid w:val="00296BF7"/>
    <w:rsid w:val="00297CF0"/>
    <w:rsid w:val="002A06B7"/>
    <w:rsid w:val="002A0B1E"/>
    <w:rsid w:val="002A115F"/>
    <w:rsid w:val="002A20D9"/>
    <w:rsid w:val="002A230B"/>
    <w:rsid w:val="002A3843"/>
    <w:rsid w:val="002A434A"/>
    <w:rsid w:val="002A4644"/>
    <w:rsid w:val="002A7218"/>
    <w:rsid w:val="002A7B67"/>
    <w:rsid w:val="002A7CA9"/>
    <w:rsid w:val="002B0959"/>
    <w:rsid w:val="002B101D"/>
    <w:rsid w:val="002B1072"/>
    <w:rsid w:val="002B34D2"/>
    <w:rsid w:val="002B4C83"/>
    <w:rsid w:val="002B4DD4"/>
    <w:rsid w:val="002B4FDC"/>
    <w:rsid w:val="002B5EB1"/>
    <w:rsid w:val="002B70C6"/>
    <w:rsid w:val="002B7337"/>
    <w:rsid w:val="002C0238"/>
    <w:rsid w:val="002C044F"/>
    <w:rsid w:val="002C0517"/>
    <w:rsid w:val="002C0AE0"/>
    <w:rsid w:val="002C24E3"/>
    <w:rsid w:val="002C477E"/>
    <w:rsid w:val="002C5DC7"/>
    <w:rsid w:val="002C7A4D"/>
    <w:rsid w:val="002D0974"/>
    <w:rsid w:val="002D164B"/>
    <w:rsid w:val="002D20BD"/>
    <w:rsid w:val="002D2723"/>
    <w:rsid w:val="002D2783"/>
    <w:rsid w:val="002D2D80"/>
    <w:rsid w:val="002D68B5"/>
    <w:rsid w:val="002E0305"/>
    <w:rsid w:val="002E045F"/>
    <w:rsid w:val="002E07E1"/>
    <w:rsid w:val="002E1424"/>
    <w:rsid w:val="002E2DBC"/>
    <w:rsid w:val="002E680B"/>
    <w:rsid w:val="002F038A"/>
    <w:rsid w:val="002F0FC1"/>
    <w:rsid w:val="002F104B"/>
    <w:rsid w:val="002F2FAB"/>
    <w:rsid w:val="002F3881"/>
    <w:rsid w:val="002F5379"/>
    <w:rsid w:val="002F7EBF"/>
    <w:rsid w:val="002F7EE9"/>
    <w:rsid w:val="0030072D"/>
    <w:rsid w:val="00300BA3"/>
    <w:rsid w:val="00301E61"/>
    <w:rsid w:val="00302CE9"/>
    <w:rsid w:val="00302F04"/>
    <w:rsid w:val="00303547"/>
    <w:rsid w:val="003038DC"/>
    <w:rsid w:val="00303C4E"/>
    <w:rsid w:val="003041FB"/>
    <w:rsid w:val="003057B4"/>
    <w:rsid w:val="00307F6B"/>
    <w:rsid w:val="00311C21"/>
    <w:rsid w:val="00312135"/>
    <w:rsid w:val="00312A90"/>
    <w:rsid w:val="0031404F"/>
    <w:rsid w:val="00314DB9"/>
    <w:rsid w:val="003168DB"/>
    <w:rsid w:val="00316B9F"/>
    <w:rsid w:val="00317547"/>
    <w:rsid w:val="00323EAB"/>
    <w:rsid w:val="00324918"/>
    <w:rsid w:val="00324CA9"/>
    <w:rsid w:val="00324F59"/>
    <w:rsid w:val="003254C7"/>
    <w:rsid w:val="00326835"/>
    <w:rsid w:val="00326C8E"/>
    <w:rsid w:val="00326F9A"/>
    <w:rsid w:val="00327A76"/>
    <w:rsid w:val="00330C0F"/>
    <w:rsid w:val="003311EE"/>
    <w:rsid w:val="003344D6"/>
    <w:rsid w:val="003356A8"/>
    <w:rsid w:val="00337C13"/>
    <w:rsid w:val="003411DC"/>
    <w:rsid w:val="00344BDF"/>
    <w:rsid w:val="00345431"/>
    <w:rsid w:val="00345957"/>
    <w:rsid w:val="00345ECA"/>
    <w:rsid w:val="00346E61"/>
    <w:rsid w:val="00350270"/>
    <w:rsid w:val="00351CD4"/>
    <w:rsid w:val="00351D24"/>
    <w:rsid w:val="00353660"/>
    <w:rsid w:val="00354409"/>
    <w:rsid w:val="00354589"/>
    <w:rsid w:val="00355C33"/>
    <w:rsid w:val="00356EAD"/>
    <w:rsid w:val="00357453"/>
    <w:rsid w:val="00357DF4"/>
    <w:rsid w:val="0036101B"/>
    <w:rsid w:val="00362465"/>
    <w:rsid w:val="00362879"/>
    <w:rsid w:val="003634BA"/>
    <w:rsid w:val="003636DA"/>
    <w:rsid w:val="00364E85"/>
    <w:rsid w:val="003653A4"/>
    <w:rsid w:val="0036665B"/>
    <w:rsid w:val="00366A40"/>
    <w:rsid w:val="003722E4"/>
    <w:rsid w:val="00373445"/>
    <w:rsid w:val="003738E7"/>
    <w:rsid w:val="0037412E"/>
    <w:rsid w:val="003778EB"/>
    <w:rsid w:val="00377E94"/>
    <w:rsid w:val="003810E0"/>
    <w:rsid w:val="00382417"/>
    <w:rsid w:val="00382FE0"/>
    <w:rsid w:val="00384648"/>
    <w:rsid w:val="00384FD4"/>
    <w:rsid w:val="0038582A"/>
    <w:rsid w:val="00385FC4"/>
    <w:rsid w:val="00386542"/>
    <w:rsid w:val="00390642"/>
    <w:rsid w:val="00391434"/>
    <w:rsid w:val="003918F6"/>
    <w:rsid w:val="00392E35"/>
    <w:rsid w:val="0039320E"/>
    <w:rsid w:val="003956C5"/>
    <w:rsid w:val="00395FE0"/>
    <w:rsid w:val="003A1E55"/>
    <w:rsid w:val="003A2185"/>
    <w:rsid w:val="003A2A73"/>
    <w:rsid w:val="003A3646"/>
    <w:rsid w:val="003A50B0"/>
    <w:rsid w:val="003A69AC"/>
    <w:rsid w:val="003A7224"/>
    <w:rsid w:val="003A7528"/>
    <w:rsid w:val="003A7D6F"/>
    <w:rsid w:val="003B3CF7"/>
    <w:rsid w:val="003B5253"/>
    <w:rsid w:val="003C30E7"/>
    <w:rsid w:val="003C334D"/>
    <w:rsid w:val="003C396E"/>
    <w:rsid w:val="003C4CA4"/>
    <w:rsid w:val="003D3132"/>
    <w:rsid w:val="003D4DC2"/>
    <w:rsid w:val="003D51B2"/>
    <w:rsid w:val="003D5A3F"/>
    <w:rsid w:val="003D5E8E"/>
    <w:rsid w:val="003D602F"/>
    <w:rsid w:val="003D63FC"/>
    <w:rsid w:val="003D7405"/>
    <w:rsid w:val="003D7C2B"/>
    <w:rsid w:val="003E151A"/>
    <w:rsid w:val="003E19DF"/>
    <w:rsid w:val="003E1D31"/>
    <w:rsid w:val="003E457B"/>
    <w:rsid w:val="003E5775"/>
    <w:rsid w:val="003E579D"/>
    <w:rsid w:val="003E740A"/>
    <w:rsid w:val="003E7708"/>
    <w:rsid w:val="003F2BF7"/>
    <w:rsid w:val="003F2FBD"/>
    <w:rsid w:val="003F32E6"/>
    <w:rsid w:val="003F3D99"/>
    <w:rsid w:val="003F3FD4"/>
    <w:rsid w:val="003F529D"/>
    <w:rsid w:val="003F5563"/>
    <w:rsid w:val="003F61FD"/>
    <w:rsid w:val="004034F3"/>
    <w:rsid w:val="00406571"/>
    <w:rsid w:val="00407974"/>
    <w:rsid w:val="00407E23"/>
    <w:rsid w:val="00410116"/>
    <w:rsid w:val="00411416"/>
    <w:rsid w:val="00411580"/>
    <w:rsid w:val="00411836"/>
    <w:rsid w:val="00411C7B"/>
    <w:rsid w:val="00412A93"/>
    <w:rsid w:val="0041309B"/>
    <w:rsid w:val="00414CF1"/>
    <w:rsid w:val="00415C75"/>
    <w:rsid w:val="0041666F"/>
    <w:rsid w:val="0042338A"/>
    <w:rsid w:val="004245BF"/>
    <w:rsid w:val="0042475F"/>
    <w:rsid w:val="004255BE"/>
    <w:rsid w:val="00425790"/>
    <w:rsid w:val="00425D83"/>
    <w:rsid w:val="00426FAB"/>
    <w:rsid w:val="00427E23"/>
    <w:rsid w:val="0043092D"/>
    <w:rsid w:val="00430E6A"/>
    <w:rsid w:val="00430E8B"/>
    <w:rsid w:val="0043127B"/>
    <w:rsid w:val="00432897"/>
    <w:rsid w:val="00436C86"/>
    <w:rsid w:val="0044121B"/>
    <w:rsid w:val="004430C3"/>
    <w:rsid w:val="0044499B"/>
    <w:rsid w:val="00444AB0"/>
    <w:rsid w:val="00444D4A"/>
    <w:rsid w:val="00445CFB"/>
    <w:rsid w:val="004462B9"/>
    <w:rsid w:val="0044775F"/>
    <w:rsid w:val="00447806"/>
    <w:rsid w:val="004505AC"/>
    <w:rsid w:val="00451749"/>
    <w:rsid w:val="00454056"/>
    <w:rsid w:val="00454A6F"/>
    <w:rsid w:val="0045633A"/>
    <w:rsid w:val="00457BFB"/>
    <w:rsid w:val="0046070E"/>
    <w:rsid w:val="00462340"/>
    <w:rsid w:val="004662BB"/>
    <w:rsid w:val="004664F6"/>
    <w:rsid w:val="00466DCE"/>
    <w:rsid w:val="00470106"/>
    <w:rsid w:val="0047019A"/>
    <w:rsid w:val="0047053C"/>
    <w:rsid w:val="0047098B"/>
    <w:rsid w:val="00472CAB"/>
    <w:rsid w:val="00476E8F"/>
    <w:rsid w:val="00476FDC"/>
    <w:rsid w:val="004773D8"/>
    <w:rsid w:val="00477B57"/>
    <w:rsid w:val="00480BAF"/>
    <w:rsid w:val="00483205"/>
    <w:rsid w:val="00484C6A"/>
    <w:rsid w:val="00485C1D"/>
    <w:rsid w:val="00485F74"/>
    <w:rsid w:val="00486F0F"/>
    <w:rsid w:val="00487D19"/>
    <w:rsid w:val="00492BF2"/>
    <w:rsid w:val="00492F1D"/>
    <w:rsid w:val="00493F07"/>
    <w:rsid w:val="0049434F"/>
    <w:rsid w:val="00494F6A"/>
    <w:rsid w:val="00495215"/>
    <w:rsid w:val="00495647"/>
    <w:rsid w:val="0049570F"/>
    <w:rsid w:val="004A04A2"/>
    <w:rsid w:val="004A1325"/>
    <w:rsid w:val="004A2BA0"/>
    <w:rsid w:val="004A2E66"/>
    <w:rsid w:val="004A2F01"/>
    <w:rsid w:val="004A4584"/>
    <w:rsid w:val="004A538E"/>
    <w:rsid w:val="004A570C"/>
    <w:rsid w:val="004A5805"/>
    <w:rsid w:val="004A5EE4"/>
    <w:rsid w:val="004A5F95"/>
    <w:rsid w:val="004A75F6"/>
    <w:rsid w:val="004A7F08"/>
    <w:rsid w:val="004B1909"/>
    <w:rsid w:val="004B1A5A"/>
    <w:rsid w:val="004B46E8"/>
    <w:rsid w:val="004B4DF1"/>
    <w:rsid w:val="004B6AD7"/>
    <w:rsid w:val="004C108E"/>
    <w:rsid w:val="004C2015"/>
    <w:rsid w:val="004C2568"/>
    <w:rsid w:val="004C4212"/>
    <w:rsid w:val="004D1242"/>
    <w:rsid w:val="004D1492"/>
    <w:rsid w:val="004D33C9"/>
    <w:rsid w:val="004D5B2E"/>
    <w:rsid w:val="004E039F"/>
    <w:rsid w:val="004E09D5"/>
    <w:rsid w:val="004E34B3"/>
    <w:rsid w:val="004E52B5"/>
    <w:rsid w:val="004E57A8"/>
    <w:rsid w:val="004E5878"/>
    <w:rsid w:val="004F1864"/>
    <w:rsid w:val="004F1FA3"/>
    <w:rsid w:val="004F204B"/>
    <w:rsid w:val="004F3E5E"/>
    <w:rsid w:val="004F3EC0"/>
    <w:rsid w:val="004F4AE7"/>
    <w:rsid w:val="004F592F"/>
    <w:rsid w:val="004F656D"/>
    <w:rsid w:val="004F6A73"/>
    <w:rsid w:val="004F7306"/>
    <w:rsid w:val="005000E6"/>
    <w:rsid w:val="0050064A"/>
    <w:rsid w:val="00500DBF"/>
    <w:rsid w:val="0050286A"/>
    <w:rsid w:val="00502FD7"/>
    <w:rsid w:val="005053B4"/>
    <w:rsid w:val="0051240A"/>
    <w:rsid w:val="00514ECE"/>
    <w:rsid w:val="005164AB"/>
    <w:rsid w:val="00517C9E"/>
    <w:rsid w:val="00521A34"/>
    <w:rsid w:val="00523182"/>
    <w:rsid w:val="00523BDD"/>
    <w:rsid w:val="00523CE5"/>
    <w:rsid w:val="00524E04"/>
    <w:rsid w:val="00525AC0"/>
    <w:rsid w:val="00527ECC"/>
    <w:rsid w:val="005303F5"/>
    <w:rsid w:val="0054049C"/>
    <w:rsid w:val="00541696"/>
    <w:rsid w:val="00541E4C"/>
    <w:rsid w:val="0054285F"/>
    <w:rsid w:val="005429FA"/>
    <w:rsid w:val="0054371A"/>
    <w:rsid w:val="005439D9"/>
    <w:rsid w:val="00543E17"/>
    <w:rsid w:val="005449E9"/>
    <w:rsid w:val="00545423"/>
    <w:rsid w:val="005459EF"/>
    <w:rsid w:val="00546FDB"/>
    <w:rsid w:val="00550162"/>
    <w:rsid w:val="005511CE"/>
    <w:rsid w:val="00553CE6"/>
    <w:rsid w:val="00554052"/>
    <w:rsid w:val="00554CC6"/>
    <w:rsid w:val="005563F9"/>
    <w:rsid w:val="005568A8"/>
    <w:rsid w:val="00556F8A"/>
    <w:rsid w:val="005578F6"/>
    <w:rsid w:val="00561BF7"/>
    <w:rsid w:val="00562681"/>
    <w:rsid w:val="00563757"/>
    <w:rsid w:val="0056479F"/>
    <w:rsid w:val="00564856"/>
    <w:rsid w:val="005650EF"/>
    <w:rsid w:val="00567419"/>
    <w:rsid w:val="005717C7"/>
    <w:rsid w:val="005729E3"/>
    <w:rsid w:val="0057436D"/>
    <w:rsid w:val="0057569E"/>
    <w:rsid w:val="005769DE"/>
    <w:rsid w:val="00576A10"/>
    <w:rsid w:val="0057727F"/>
    <w:rsid w:val="00580887"/>
    <w:rsid w:val="00582895"/>
    <w:rsid w:val="00582A21"/>
    <w:rsid w:val="00582CAE"/>
    <w:rsid w:val="00584CBA"/>
    <w:rsid w:val="0058544B"/>
    <w:rsid w:val="0058707E"/>
    <w:rsid w:val="0059010E"/>
    <w:rsid w:val="00590D47"/>
    <w:rsid w:val="00592A61"/>
    <w:rsid w:val="005945C4"/>
    <w:rsid w:val="00595094"/>
    <w:rsid w:val="005970DA"/>
    <w:rsid w:val="0059733E"/>
    <w:rsid w:val="005A28BB"/>
    <w:rsid w:val="005A3068"/>
    <w:rsid w:val="005A3665"/>
    <w:rsid w:val="005A4094"/>
    <w:rsid w:val="005A5780"/>
    <w:rsid w:val="005A6735"/>
    <w:rsid w:val="005A7685"/>
    <w:rsid w:val="005B0563"/>
    <w:rsid w:val="005B324D"/>
    <w:rsid w:val="005B4547"/>
    <w:rsid w:val="005C030A"/>
    <w:rsid w:val="005C1916"/>
    <w:rsid w:val="005C47CB"/>
    <w:rsid w:val="005C5551"/>
    <w:rsid w:val="005C7A05"/>
    <w:rsid w:val="005D11D2"/>
    <w:rsid w:val="005D17B3"/>
    <w:rsid w:val="005D2DC8"/>
    <w:rsid w:val="005D457E"/>
    <w:rsid w:val="005D4A63"/>
    <w:rsid w:val="005D5008"/>
    <w:rsid w:val="005D510C"/>
    <w:rsid w:val="005D5267"/>
    <w:rsid w:val="005E0828"/>
    <w:rsid w:val="005E0B6A"/>
    <w:rsid w:val="005E3CA9"/>
    <w:rsid w:val="005E576C"/>
    <w:rsid w:val="005E692A"/>
    <w:rsid w:val="005E6EB4"/>
    <w:rsid w:val="005E78BF"/>
    <w:rsid w:val="005E7914"/>
    <w:rsid w:val="005F079F"/>
    <w:rsid w:val="005F1218"/>
    <w:rsid w:val="005F1FF9"/>
    <w:rsid w:val="005F2EA8"/>
    <w:rsid w:val="005F4079"/>
    <w:rsid w:val="005F57B0"/>
    <w:rsid w:val="005F6374"/>
    <w:rsid w:val="00600D26"/>
    <w:rsid w:val="00600E3C"/>
    <w:rsid w:val="00600EC9"/>
    <w:rsid w:val="00601A77"/>
    <w:rsid w:val="006028A2"/>
    <w:rsid w:val="00603728"/>
    <w:rsid w:val="00603DC8"/>
    <w:rsid w:val="00604B1B"/>
    <w:rsid w:val="00605619"/>
    <w:rsid w:val="00606FA3"/>
    <w:rsid w:val="006076C6"/>
    <w:rsid w:val="006105AF"/>
    <w:rsid w:val="00611917"/>
    <w:rsid w:val="00611AF9"/>
    <w:rsid w:val="00613604"/>
    <w:rsid w:val="00613813"/>
    <w:rsid w:val="00613B3E"/>
    <w:rsid w:val="00613BA1"/>
    <w:rsid w:val="00617508"/>
    <w:rsid w:val="00623A05"/>
    <w:rsid w:val="006249FB"/>
    <w:rsid w:val="00625BF6"/>
    <w:rsid w:val="00626013"/>
    <w:rsid w:val="006270F0"/>
    <w:rsid w:val="0063238E"/>
    <w:rsid w:val="00633E7C"/>
    <w:rsid w:val="00633F90"/>
    <w:rsid w:val="00636440"/>
    <w:rsid w:val="006369B3"/>
    <w:rsid w:val="006409E3"/>
    <w:rsid w:val="00640DA9"/>
    <w:rsid w:val="00641024"/>
    <w:rsid w:val="006414F8"/>
    <w:rsid w:val="00641C8D"/>
    <w:rsid w:val="006424F6"/>
    <w:rsid w:val="00642A25"/>
    <w:rsid w:val="00642EDE"/>
    <w:rsid w:val="00643A9A"/>
    <w:rsid w:val="00645082"/>
    <w:rsid w:val="006469EA"/>
    <w:rsid w:val="00647920"/>
    <w:rsid w:val="0065103D"/>
    <w:rsid w:val="00652163"/>
    <w:rsid w:val="00652EBA"/>
    <w:rsid w:val="006570C5"/>
    <w:rsid w:val="00660727"/>
    <w:rsid w:val="00660DD6"/>
    <w:rsid w:val="006612ED"/>
    <w:rsid w:val="00662BA0"/>
    <w:rsid w:val="00664DDC"/>
    <w:rsid w:val="0066593F"/>
    <w:rsid w:val="006676BD"/>
    <w:rsid w:val="00670190"/>
    <w:rsid w:val="00670C55"/>
    <w:rsid w:val="006716D2"/>
    <w:rsid w:val="00672D31"/>
    <w:rsid w:val="0067379C"/>
    <w:rsid w:val="00673FEF"/>
    <w:rsid w:val="00675FD9"/>
    <w:rsid w:val="00676A30"/>
    <w:rsid w:val="00677346"/>
    <w:rsid w:val="00677AE6"/>
    <w:rsid w:val="0068060D"/>
    <w:rsid w:val="00680914"/>
    <w:rsid w:val="00681983"/>
    <w:rsid w:val="00682B86"/>
    <w:rsid w:val="006833BA"/>
    <w:rsid w:val="00684780"/>
    <w:rsid w:val="00684A8D"/>
    <w:rsid w:val="00684B52"/>
    <w:rsid w:val="00684EA3"/>
    <w:rsid w:val="00685825"/>
    <w:rsid w:val="00685EBA"/>
    <w:rsid w:val="0068715F"/>
    <w:rsid w:val="00687525"/>
    <w:rsid w:val="00690A8D"/>
    <w:rsid w:val="006919F0"/>
    <w:rsid w:val="00692E81"/>
    <w:rsid w:val="00693A6B"/>
    <w:rsid w:val="00693D80"/>
    <w:rsid w:val="00694669"/>
    <w:rsid w:val="00696C7F"/>
    <w:rsid w:val="006A00A6"/>
    <w:rsid w:val="006A27D7"/>
    <w:rsid w:val="006A3292"/>
    <w:rsid w:val="006A4189"/>
    <w:rsid w:val="006A569D"/>
    <w:rsid w:val="006A6551"/>
    <w:rsid w:val="006A68AC"/>
    <w:rsid w:val="006A7C3A"/>
    <w:rsid w:val="006B07DA"/>
    <w:rsid w:val="006B2A2F"/>
    <w:rsid w:val="006B5937"/>
    <w:rsid w:val="006B71C5"/>
    <w:rsid w:val="006B7299"/>
    <w:rsid w:val="006B7EA0"/>
    <w:rsid w:val="006C004D"/>
    <w:rsid w:val="006C0454"/>
    <w:rsid w:val="006C153D"/>
    <w:rsid w:val="006C3239"/>
    <w:rsid w:val="006C347B"/>
    <w:rsid w:val="006C351F"/>
    <w:rsid w:val="006C381B"/>
    <w:rsid w:val="006C3C60"/>
    <w:rsid w:val="006C4AEA"/>
    <w:rsid w:val="006C4B34"/>
    <w:rsid w:val="006C5DBD"/>
    <w:rsid w:val="006C76FA"/>
    <w:rsid w:val="006C78C7"/>
    <w:rsid w:val="006D044D"/>
    <w:rsid w:val="006D24E5"/>
    <w:rsid w:val="006D2DE4"/>
    <w:rsid w:val="006D6A0E"/>
    <w:rsid w:val="006D7D18"/>
    <w:rsid w:val="006E30B8"/>
    <w:rsid w:val="006E5E9F"/>
    <w:rsid w:val="006E6859"/>
    <w:rsid w:val="006E792E"/>
    <w:rsid w:val="006F0071"/>
    <w:rsid w:val="006F01A2"/>
    <w:rsid w:val="006F17C9"/>
    <w:rsid w:val="006F1DCA"/>
    <w:rsid w:val="006F2CC1"/>
    <w:rsid w:val="006F3213"/>
    <w:rsid w:val="006F5111"/>
    <w:rsid w:val="006F5A57"/>
    <w:rsid w:val="006F6C90"/>
    <w:rsid w:val="006F6E65"/>
    <w:rsid w:val="0070031F"/>
    <w:rsid w:val="007013F6"/>
    <w:rsid w:val="00701ECF"/>
    <w:rsid w:val="007026F8"/>
    <w:rsid w:val="0070277D"/>
    <w:rsid w:val="0070386C"/>
    <w:rsid w:val="00705488"/>
    <w:rsid w:val="00705E7A"/>
    <w:rsid w:val="00706E2B"/>
    <w:rsid w:val="00710044"/>
    <w:rsid w:val="00710164"/>
    <w:rsid w:val="0071066B"/>
    <w:rsid w:val="007108C6"/>
    <w:rsid w:val="00710ABD"/>
    <w:rsid w:val="00711B65"/>
    <w:rsid w:val="00712695"/>
    <w:rsid w:val="0071271D"/>
    <w:rsid w:val="00713EC9"/>
    <w:rsid w:val="007146E9"/>
    <w:rsid w:val="00717269"/>
    <w:rsid w:val="007207FB"/>
    <w:rsid w:val="00721D82"/>
    <w:rsid w:val="00724A35"/>
    <w:rsid w:val="00725E88"/>
    <w:rsid w:val="00727767"/>
    <w:rsid w:val="00730E9E"/>
    <w:rsid w:val="00732F52"/>
    <w:rsid w:val="007357F9"/>
    <w:rsid w:val="0073666E"/>
    <w:rsid w:val="00736828"/>
    <w:rsid w:val="00737742"/>
    <w:rsid w:val="00737B7B"/>
    <w:rsid w:val="00740855"/>
    <w:rsid w:val="00741083"/>
    <w:rsid w:val="00741FF6"/>
    <w:rsid w:val="00743109"/>
    <w:rsid w:val="00743D6A"/>
    <w:rsid w:val="00743DE4"/>
    <w:rsid w:val="007468D9"/>
    <w:rsid w:val="00746F7B"/>
    <w:rsid w:val="00747C3B"/>
    <w:rsid w:val="007502B6"/>
    <w:rsid w:val="0075106D"/>
    <w:rsid w:val="00751D06"/>
    <w:rsid w:val="00751D0B"/>
    <w:rsid w:val="007540A4"/>
    <w:rsid w:val="0075474D"/>
    <w:rsid w:val="007558CE"/>
    <w:rsid w:val="00755CA9"/>
    <w:rsid w:val="00756FD3"/>
    <w:rsid w:val="00761F7B"/>
    <w:rsid w:val="00763685"/>
    <w:rsid w:val="00765C55"/>
    <w:rsid w:val="00766DBE"/>
    <w:rsid w:val="00767B8F"/>
    <w:rsid w:val="0077115B"/>
    <w:rsid w:val="0077166A"/>
    <w:rsid w:val="00771F56"/>
    <w:rsid w:val="00772534"/>
    <w:rsid w:val="007748F0"/>
    <w:rsid w:val="007754DC"/>
    <w:rsid w:val="00775694"/>
    <w:rsid w:val="00781130"/>
    <w:rsid w:val="007815DB"/>
    <w:rsid w:val="0078215B"/>
    <w:rsid w:val="007831BB"/>
    <w:rsid w:val="00783206"/>
    <w:rsid w:val="007845A4"/>
    <w:rsid w:val="007847FB"/>
    <w:rsid w:val="0078557B"/>
    <w:rsid w:val="007855CC"/>
    <w:rsid w:val="007857C4"/>
    <w:rsid w:val="00786E6F"/>
    <w:rsid w:val="0079086E"/>
    <w:rsid w:val="00790B19"/>
    <w:rsid w:val="007912CC"/>
    <w:rsid w:val="00791942"/>
    <w:rsid w:val="00792347"/>
    <w:rsid w:val="007930F8"/>
    <w:rsid w:val="00793A4A"/>
    <w:rsid w:val="007975F3"/>
    <w:rsid w:val="00797783"/>
    <w:rsid w:val="007A1489"/>
    <w:rsid w:val="007A28C6"/>
    <w:rsid w:val="007A53D3"/>
    <w:rsid w:val="007A5A41"/>
    <w:rsid w:val="007A71EC"/>
    <w:rsid w:val="007B08E6"/>
    <w:rsid w:val="007B18F2"/>
    <w:rsid w:val="007B2566"/>
    <w:rsid w:val="007B4C96"/>
    <w:rsid w:val="007B6F63"/>
    <w:rsid w:val="007B72C0"/>
    <w:rsid w:val="007B7A60"/>
    <w:rsid w:val="007C1D7C"/>
    <w:rsid w:val="007C436D"/>
    <w:rsid w:val="007C7EC5"/>
    <w:rsid w:val="007D0414"/>
    <w:rsid w:val="007D09DC"/>
    <w:rsid w:val="007D0C8E"/>
    <w:rsid w:val="007D0CEB"/>
    <w:rsid w:val="007D0D14"/>
    <w:rsid w:val="007D1885"/>
    <w:rsid w:val="007D289C"/>
    <w:rsid w:val="007D44D4"/>
    <w:rsid w:val="007D4665"/>
    <w:rsid w:val="007D4E81"/>
    <w:rsid w:val="007D6453"/>
    <w:rsid w:val="007D6A79"/>
    <w:rsid w:val="007D6B5F"/>
    <w:rsid w:val="007D7531"/>
    <w:rsid w:val="007E0D5B"/>
    <w:rsid w:val="007E16B9"/>
    <w:rsid w:val="007E23F6"/>
    <w:rsid w:val="007E2A69"/>
    <w:rsid w:val="007E3A8C"/>
    <w:rsid w:val="007E4068"/>
    <w:rsid w:val="007E5110"/>
    <w:rsid w:val="007F05B0"/>
    <w:rsid w:val="007F1DF0"/>
    <w:rsid w:val="007F4DC9"/>
    <w:rsid w:val="007F4F34"/>
    <w:rsid w:val="007F61D4"/>
    <w:rsid w:val="007F6808"/>
    <w:rsid w:val="00800447"/>
    <w:rsid w:val="00800DF1"/>
    <w:rsid w:val="008011BF"/>
    <w:rsid w:val="00801E66"/>
    <w:rsid w:val="00802BE6"/>
    <w:rsid w:val="00802CA1"/>
    <w:rsid w:val="00803A58"/>
    <w:rsid w:val="00803C81"/>
    <w:rsid w:val="008055C3"/>
    <w:rsid w:val="00805838"/>
    <w:rsid w:val="00805991"/>
    <w:rsid w:val="008063A9"/>
    <w:rsid w:val="008075D3"/>
    <w:rsid w:val="008102F6"/>
    <w:rsid w:val="00810922"/>
    <w:rsid w:val="00810F54"/>
    <w:rsid w:val="00812F83"/>
    <w:rsid w:val="00813499"/>
    <w:rsid w:val="008138B4"/>
    <w:rsid w:val="00813EA8"/>
    <w:rsid w:val="00814123"/>
    <w:rsid w:val="00816103"/>
    <w:rsid w:val="00816BE9"/>
    <w:rsid w:val="00817F93"/>
    <w:rsid w:val="00820583"/>
    <w:rsid w:val="0082180D"/>
    <w:rsid w:val="00821A84"/>
    <w:rsid w:val="00824644"/>
    <w:rsid w:val="00825A85"/>
    <w:rsid w:val="00826C57"/>
    <w:rsid w:val="00827CD0"/>
    <w:rsid w:val="008303AF"/>
    <w:rsid w:val="0083200B"/>
    <w:rsid w:val="00833412"/>
    <w:rsid w:val="008339A8"/>
    <w:rsid w:val="00833DF9"/>
    <w:rsid w:val="00834AD1"/>
    <w:rsid w:val="00835EE5"/>
    <w:rsid w:val="00836BB5"/>
    <w:rsid w:val="00836D50"/>
    <w:rsid w:val="008401C5"/>
    <w:rsid w:val="008539B2"/>
    <w:rsid w:val="00854789"/>
    <w:rsid w:val="008548B4"/>
    <w:rsid w:val="00854C76"/>
    <w:rsid w:val="00855231"/>
    <w:rsid w:val="008558DB"/>
    <w:rsid w:val="00855933"/>
    <w:rsid w:val="00856053"/>
    <w:rsid w:val="00857454"/>
    <w:rsid w:val="00861669"/>
    <w:rsid w:val="00861BA4"/>
    <w:rsid w:val="00862029"/>
    <w:rsid w:val="0086383F"/>
    <w:rsid w:val="00864083"/>
    <w:rsid w:val="00864AAB"/>
    <w:rsid w:val="008660B3"/>
    <w:rsid w:val="008662C2"/>
    <w:rsid w:val="00866DA6"/>
    <w:rsid w:val="008676D5"/>
    <w:rsid w:val="00867D29"/>
    <w:rsid w:val="00872388"/>
    <w:rsid w:val="00872A97"/>
    <w:rsid w:val="00873096"/>
    <w:rsid w:val="00874250"/>
    <w:rsid w:val="008748EA"/>
    <w:rsid w:val="00874C9D"/>
    <w:rsid w:val="00874EE6"/>
    <w:rsid w:val="00874F4C"/>
    <w:rsid w:val="00875866"/>
    <w:rsid w:val="00875E30"/>
    <w:rsid w:val="00876429"/>
    <w:rsid w:val="0087699D"/>
    <w:rsid w:val="008819E9"/>
    <w:rsid w:val="008829F0"/>
    <w:rsid w:val="00883356"/>
    <w:rsid w:val="008835BB"/>
    <w:rsid w:val="0088416A"/>
    <w:rsid w:val="0088501D"/>
    <w:rsid w:val="00885231"/>
    <w:rsid w:val="008856DD"/>
    <w:rsid w:val="00887476"/>
    <w:rsid w:val="00887DD0"/>
    <w:rsid w:val="00890905"/>
    <w:rsid w:val="00890D13"/>
    <w:rsid w:val="00891E21"/>
    <w:rsid w:val="008924C9"/>
    <w:rsid w:val="00892D3C"/>
    <w:rsid w:val="00894FD7"/>
    <w:rsid w:val="0089688F"/>
    <w:rsid w:val="008970BB"/>
    <w:rsid w:val="008A078B"/>
    <w:rsid w:val="008A0A47"/>
    <w:rsid w:val="008A1A0B"/>
    <w:rsid w:val="008A2B7C"/>
    <w:rsid w:val="008A468B"/>
    <w:rsid w:val="008A5670"/>
    <w:rsid w:val="008A63B1"/>
    <w:rsid w:val="008A63CB"/>
    <w:rsid w:val="008A7177"/>
    <w:rsid w:val="008B056E"/>
    <w:rsid w:val="008B2471"/>
    <w:rsid w:val="008B4371"/>
    <w:rsid w:val="008B4C5F"/>
    <w:rsid w:val="008B5574"/>
    <w:rsid w:val="008B57BB"/>
    <w:rsid w:val="008B591A"/>
    <w:rsid w:val="008B764A"/>
    <w:rsid w:val="008B7E34"/>
    <w:rsid w:val="008C097C"/>
    <w:rsid w:val="008C11A6"/>
    <w:rsid w:val="008C132F"/>
    <w:rsid w:val="008C1A7F"/>
    <w:rsid w:val="008C200B"/>
    <w:rsid w:val="008C32D4"/>
    <w:rsid w:val="008C362F"/>
    <w:rsid w:val="008C4C21"/>
    <w:rsid w:val="008C5735"/>
    <w:rsid w:val="008C7BD7"/>
    <w:rsid w:val="008D3743"/>
    <w:rsid w:val="008D44D8"/>
    <w:rsid w:val="008D4B6F"/>
    <w:rsid w:val="008D5C92"/>
    <w:rsid w:val="008E071E"/>
    <w:rsid w:val="008E22C0"/>
    <w:rsid w:val="008E265E"/>
    <w:rsid w:val="008E74A9"/>
    <w:rsid w:val="008F127B"/>
    <w:rsid w:val="008F12C7"/>
    <w:rsid w:val="008F2375"/>
    <w:rsid w:val="008F24EC"/>
    <w:rsid w:val="008F2F5B"/>
    <w:rsid w:val="008F4498"/>
    <w:rsid w:val="008F489B"/>
    <w:rsid w:val="008F48CB"/>
    <w:rsid w:val="00900CE1"/>
    <w:rsid w:val="0090184F"/>
    <w:rsid w:val="00901DAB"/>
    <w:rsid w:val="00903D85"/>
    <w:rsid w:val="00904718"/>
    <w:rsid w:val="009060B9"/>
    <w:rsid w:val="00907A5A"/>
    <w:rsid w:val="00910E02"/>
    <w:rsid w:val="0091353F"/>
    <w:rsid w:val="009137D3"/>
    <w:rsid w:val="00914E06"/>
    <w:rsid w:val="0091675B"/>
    <w:rsid w:val="009179F2"/>
    <w:rsid w:val="00920941"/>
    <w:rsid w:val="00920B57"/>
    <w:rsid w:val="0092186D"/>
    <w:rsid w:val="00922209"/>
    <w:rsid w:val="00925385"/>
    <w:rsid w:val="00925F54"/>
    <w:rsid w:val="0092614A"/>
    <w:rsid w:val="00926174"/>
    <w:rsid w:val="00930B54"/>
    <w:rsid w:val="00934806"/>
    <w:rsid w:val="00935809"/>
    <w:rsid w:val="00935C2D"/>
    <w:rsid w:val="00936FC8"/>
    <w:rsid w:val="009403A2"/>
    <w:rsid w:val="009419D3"/>
    <w:rsid w:val="00941C17"/>
    <w:rsid w:val="00941C96"/>
    <w:rsid w:val="00941CC6"/>
    <w:rsid w:val="00941F08"/>
    <w:rsid w:val="00942A78"/>
    <w:rsid w:val="00943911"/>
    <w:rsid w:val="00943D47"/>
    <w:rsid w:val="00950BE9"/>
    <w:rsid w:val="009522F6"/>
    <w:rsid w:val="00952792"/>
    <w:rsid w:val="00952C6C"/>
    <w:rsid w:val="0095341C"/>
    <w:rsid w:val="00954919"/>
    <w:rsid w:val="00954B58"/>
    <w:rsid w:val="00956DA7"/>
    <w:rsid w:val="00957452"/>
    <w:rsid w:val="0096015A"/>
    <w:rsid w:val="00961130"/>
    <w:rsid w:val="00961192"/>
    <w:rsid w:val="00962684"/>
    <w:rsid w:val="009635ED"/>
    <w:rsid w:val="009638EB"/>
    <w:rsid w:val="00963B0A"/>
    <w:rsid w:val="009653C6"/>
    <w:rsid w:val="00965C69"/>
    <w:rsid w:val="009660DF"/>
    <w:rsid w:val="00967A4E"/>
    <w:rsid w:val="00971C8A"/>
    <w:rsid w:val="00973919"/>
    <w:rsid w:val="00973B21"/>
    <w:rsid w:val="00976655"/>
    <w:rsid w:val="00976B7A"/>
    <w:rsid w:val="0097717C"/>
    <w:rsid w:val="009810C6"/>
    <w:rsid w:val="009819B5"/>
    <w:rsid w:val="00983B56"/>
    <w:rsid w:val="0098450E"/>
    <w:rsid w:val="0098468F"/>
    <w:rsid w:val="00985347"/>
    <w:rsid w:val="00986D87"/>
    <w:rsid w:val="009872F6"/>
    <w:rsid w:val="0098793C"/>
    <w:rsid w:val="0099009E"/>
    <w:rsid w:val="00992058"/>
    <w:rsid w:val="00993329"/>
    <w:rsid w:val="0099380E"/>
    <w:rsid w:val="009938CC"/>
    <w:rsid w:val="009942E1"/>
    <w:rsid w:val="0099731F"/>
    <w:rsid w:val="0099778B"/>
    <w:rsid w:val="009A02D3"/>
    <w:rsid w:val="009A0AD2"/>
    <w:rsid w:val="009A2363"/>
    <w:rsid w:val="009A3796"/>
    <w:rsid w:val="009A392A"/>
    <w:rsid w:val="009A40EB"/>
    <w:rsid w:val="009A6778"/>
    <w:rsid w:val="009B04AF"/>
    <w:rsid w:val="009B0BC1"/>
    <w:rsid w:val="009B0D02"/>
    <w:rsid w:val="009B1348"/>
    <w:rsid w:val="009B260E"/>
    <w:rsid w:val="009B2877"/>
    <w:rsid w:val="009B2F69"/>
    <w:rsid w:val="009B399E"/>
    <w:rsid w:val="009B3DAC"/>
    <w:rsid w:val="009B5C8B"/>
    <w:rsid w:val="009B7414"/>
    <w:rsid w:val="009B7942"/>
    <w:rsid w:val="009C0681"/>
    <w:rsid w:val="009C09ED"/>
    <w:rsid w:val="009C0CA8"/>
    <w:rsid w:val="009C488C"/>
    <w:rsid w:val="009C4D4B"/>
    <w:rsid w:val="009C4FF8"/>
    <w:rsid w:val="009C5A2B"/>
    <w:rsid w:val="009C5DDE"/>
    <w:rsid w:val="009C6739"/>
    <w:rsid w:val="009D00F5"/>
    <w:rsid w:val="009D106B"/>
    <w:rsid w:val="009D1DB4"/>
    <w:rsid w:val="009D3779"/>
    <w:rsid w:val="009D4723"/>
    <w:rsid w:val="009D4C49"/>
    <w:rsid w:val="009D53BB"/>
    <w:rsid w:val="009D552E"/>
    <w:rsid w:val="009D5F34"/>
    <w:rsid w:val="009D619C"/>
    <w:rsid w:val="009D69BD"/>
    <w:rsid w:val="009D6AFC"/>
    <w:rsid w:val="009E3A12"/>
    <w:rsid w:val="009E42C7"/>
    <w:rsid w:val="009E5A2E"/>
    <w:rsid w:val="009E67DA"/>
    <w:rsid w:val="009E691D"/>
    <w:rsid w:val="009F058B"/>
    <w:rsid w:val="009F058D"/>
    <w:rsid w:val="009F0CD0"/>
    <w:rsid w:val="009F2867"/>
    <w:rsid w:val="009F3675"/>
    <w:rsid w:val="009F36B1"/>
    <w:rsid w:val="009F3A9D"/>
    <w:rsid w:val="00A018CE"/>
    <w:rsid w:val="00A0192F"/>
    <w:rsid w:val="00A0241D"/>
    <w:rsid w:val="00A02681"/>
    <w:rsid w:val="00A02EC7"/>
    <w:rsid w:val="00A032CC"/>
    <w:rsid w:val="00A03B9D"/>
    <w:rsid w:val="00A040B5"/>
    <w:rsid w:val="00A04E43"/>
    <w:rsid w:val="00A05060"/>
    <w:rsid w:val="00A064E3"/>
    <w:rsid w:val="00A10E84"/>
    <w:rsid w:val="00A1302F"/>
    <w:rsid w:val="00A16611"/>
    <w:rsid w:val="00A176B0"/>
    <w:rsid w:val="00A17FC4"/>
    <w:rsid w:val="00A21371"/>
    <w:rsid w:val="00A21A4C"/>
    <w:rsid w:val="00A21F33"/>
    <w:rsid w:val="00A270F5"/>
    <w:rsid w:val="00A273E3"/>
    <w:rsid w:val="00A309B5"/>
    <w:rsid w:val="00A30B16"/>
    <w:rsid w:val="00A315DE"/>
    <w:rsid w:val="00A31DAB"/>
    <w:rsid w:val="00A322EF"/>
    <w:rsid w:val="00A32CDB"/>
    <w:rsid w:val="00A3420D"/>
    <w:rsid w:val="00A35095"/>
    <w:rsid w:val="00A35EEC"/>
    <w:rsid w:val="00A364C8"/>
    <w:rsid w:val="00A3682B"/>
    <w:rsid w:val="00A36D48"/>
    <w:rsid w:val="00A40E6D"/>
    <w:rsid w:val="00A4231E"/>
    <w:rsid w:val="00A42D0B"/>
    <w:rsid w:val="00A43678"/>
    <w:rsid w:val="00A444A7"/>
    <w:rsid w:val="00A4451B"/>
    <w:rsid w:val="00A44638"/>
    <w:rsid w:val="00A452DE"/>
    <w:rsid w:val="00A4579B"/>
    <w:rsid w:val="00A45CC0"/>
    <w:rsid w:val="00A46372"/>
    <w:rsid w:val="00A467E5"/>
    <w:rsid w:val="00A467FA"/>
    <w:rsid w:val="00A508EF"/>
    <w:rsid w:val="00A52372"/>
    <w:rsid w:val="00A5315E"/>
    <w:rsid w:val="00A57853"/>
    <w:rsid w:val="00A6048B"/>
    <w:rsid w:val="00A605A2"/>
    <w:rsid w:val="00A605D9"/>
    <w:rsid w:val="00A60F8B"/>
    <w:rsid w:val="00A620AE"/>
    <w:rsid w:val="00A62397"/>
    <w:rsid w:val="00A62A8C"/>
    <w:rsid w:val="00A63CCB"/>
    <w:rsid w:val="00A65A08"/>
    <w:rsid w:val="00A668F1"/>
    <w:rsid w:val="00A673D3"/>
    <w:rsid w:val="00A732FD"/>
    <w:rsid w:val="00A735A5"/>
    <w:rsid w:val="00A7565E"/>
    <w:rsid w:val="00A7641D"/>
    <w:rsid w:val="00A77534"/>
    <w:rsid w:val="00A807D6"/>
    <w:rsid w:val="00A816EC"/>
    <w:rsid w:val="00A81DB9"/>
    <w:rsid w:val="00A8231B"/>
    <w:rsid w:val="00A82E33"/>
    <w:rsid w:val="00A83326"/>
    <w:rsid w:val="00A83C40"/>
    <w:rsid w:val="00A83DCC"/>
    <w:rsid w:val="00A8476E"/>
    <w:rsid w:val="00A86AE2"/>
    <w:rsid w:val="00A87EE4"/>
    <w:rsid w:val="00A90D52"/>
    <w:rsid w:val="00A91FAE"/>
    <w:rsid w:val="00A94E40"/>
    <w:rsid w:val="00A95324"/>
    <w:rsid w:val="00A9690B"/>
    <w:rsid w:val="00A979B5"/>
    <w:rsid w:val="00AA02E0"/>
    <w:rsid w:val="00AA06C5"/>
    <w:rsid w:val="00AA1148"/>
    <w:rsid w:val="00AA14F6"/>
    <w:rsid w:val="00AA1E93"/>
    <w:rsid w:val="00AA2CD5"/>
    <w:rsid w:val="00AA4606"/>
    <w:rsid w:val="00AA479A"/>
    <w:rsid w:val="00AA6209"/>
    <w:rsid w:val="00AB0AC7"/>
    <w:rsid w:val="00AB16A3"/>
    <w:rsid w:val="00AB16CD"/>
    <w:rsid w:val="00AB3696"/>
    <w:rsid w:val="00AB5CFD"/>
    <w:rsid w:val="00AC0D6B"/>
    <w:rsid w:val="00AC0FAE"/>
    <w:rsid w:val="00AC1401"/>
    <w:rsid w:val="00AC23B9"/>
    <w:rsid w:val="00AC23F1"/>
    <w:rsid w:val="00AC25E9"/>
    <w:rsid w:val="00AC3618"/>
    <w:rsid w:val="00AC4578"/>
    <w:rsid w:val="00AC5AA4"/>
    <w:rsid w:val="00AC5D3F"/>
    <w:rsid w:val="00AC7FE4"/>
    <w:rsid w:val="00AD106A"/>
    <w:rsid w:val="00AD10F8"/>
    <w:rsid w:val="00AD3A71"/>
    <w:rsid w:val="00AD3C23"/>
    <w:rsid w:val="00AD3C68"/>
    <w:rsid w:val="00AD4D39"/>
    <w:rsid w:val="00AD577A"/>
    <w:rsid w:val="00AD7A17"/>
    <w:rsid w:val="00AE2044"/>
    <w:rsid w:val="00AE29C9"/>
    <w:rsid w:val="00AE4FBE"/>
    <w:rsid w:val="00AE664A"/>
    <w:rsid w:val="00AE6E60"/>
    <w:rsid w:val="00AE7D3A"/>
    <w:rsid w:val="00AF2A9A"/>
    <w:rsid w:val="00AF2BD7"/>
    <w:rsid w:val="00AF34C4"/>
    <w:rsid w:val="00AF4135"/>
    <w:rsid w:val="00AF4E29"/>
    <w:rsid w:val="00AF5AAE"/>
    <w:rsid w:val="00AF6233"/>
    <w:rsid w:val="00AF6BD7"/>
    <w:rsid w:val="00AF79EE"/>
    <w:rsid w:val="00AF7D7B"/>
    <w:rsid w:val="00B02BFC"/>
    <w:rsid w:val="00B030E5"/>
    <w:rsid w:val="00B036C0"/>
    <w:rsid w:val="00B03815"/>
    <w:rsid w:val="00B06161"/>
    <w:rsid w:val="00B0647B"/>
    <w:rsid w:val="00B10231"/>
    <w:rsid w:val="00B11809"/>
    <w:rsid w:val="00B1266A"/>
    <w:rsid w:val="00B145F5"/>
    <w:rsid w:val="00B168E9"/>
    <w:rsid w:val="00B16B7B"/>
    <w:rsid w:val="00B16E43"/>
    <w:rsid w:val="00B16ED3"/>
    <w:rsid w:val="00B16FA6"/>
    <w:rsid w:val="00B17DFD"/>
    <w:rsid w:val="00B2090F"/>
    <w:rsid w:val="00B22130"/>
    <w:rsid w:val="00B24BB6"/>
    <w:rsid w:val="00B253FC"/>
    <w:rsid w:val="00B25C16"/>
    <w:rsid w:val="00B26106"/>
    <w:rsid w:val="00B26219"/>
    <w:rsid w:val="00B32323"/>
    <w:rsid w:val="00B34ED6"/>
    <w:rsid w:val="00B35F10"/>
    <w:rsid w:val="00B371D8"/>
    <w:rsid w:val="00B37484"/>
    <w:rsid w:val="00B40B20"/>
    <w:rsid w:val="00B4305B"/>
    <w:rsid w:val="00B450A6"/>
    <w:rsid w:val="00B461AD"/>
    <w:rsid w:val="00B50209"/>
    <w:rsid w:val="00B50A30"/>
    <w:rsid w:val="00B50A5E"/>
    <w:rsid w:val="00B50D2C"/>
    <w:rsid w:val="00B50D33"/>
    <w:rsid w:val="00B52B15"/>
    <w:rsid w:val="00B53D8C"/>
    <w:rsid w:val="00B55AAB"/>
    <w:rsid w:val="00B614B4"/>
    <w:rsid w:val="00B62EF4"/>
    <w:rsid w:val="00B63212"/>
    <w:rsid w:val="00B65BE5"/>
    <w:rsid w:val="00B66A07"/>
    <w:rsid w:val="00B70DB4"/>
    <w:rsid w:val="00B71D9A"/>
    <w:rsid w:val="00B71DED"/>
    <w:rsid w:val="00B75187"/>
    <w:rsid w:val="00B751AD"/>
    <w:rsid w:val="00B76CB0"/>
    <w:rsid w:val="00B77870"/>
    <w:rsid w:val="00B778FF"/>
    <w:rsid w:val="00B81090"/>
    <w:rsid w:val="00B81F56"/>
    <w:rsid w:val="00B82273"/>
    <w:rsid w:val="00B83103"/>
    <w:rsid w:val="00B836B0"/>
    <w:rsid w:val="00B84D93"/>
    <w:rsid w:val="00B9076E"/>
    <w:rsid w:val="00B9179E"/>
    <w:rsid w:val="00B917C1"/>
    <w:rsid w:val="00B91D3B"/>
    <w:rsid w:val="00B94B9A"/>
    <w:rsid w:val="00B94DBF"/>
    <w:rsid w:val="00B9565D"/>
    <w:rsid w:val="00B95D4C"/>
    <w:rsid w:val="00B95D5A"/>
    <w:rsid w:val="00B97274"/>
    <w:rsid w:val="00B979B4"/>
    <w:rsid w:val="00BA035E"/>
    <w:rsid w:val="00BA3CD8"/>
    <w:rsid w:val="00BA437B"/>
    <w:rsid w:val="00BA5083"/>
    <w:rsid w:val="00BA5784"/>
    <w:rsid w:val="00BA5C53"/>
    <w:rsid w:val="00BA76CE"/>
    <w:rsid w:val="00BA7BFE"/>
    <w:rsid w:val="00BB0BF1"/>
    <w:rsid w:val="00BB148D"/>
    <w:rsid w:val="00BB1F7D"/>
    <w:rsid w:val="00BB2B62"/>
    <w:rsid w:val="00BB2C8E"/>
    <w:rsid w:val="00BB3F56"/>
    <w:rsid w:val="00BB4B98"/>
    <w:rsid w:val="00BB64D5"/>
    <w:rsid w:val="00BB660A"/>
    <w:rsid w:val="00BB6C96"/>
    <w:rsid w:val="00BB6DBE"/>
    <w:rsid w:val="00BC0654"/>
    <w:rsid w:val="00BC099E"/>
    <w:rsid w:val="00BC3019"/>
    <w:rsid w:val="00BD06A0"/>
    <w:rsid w:val="00BD0D97"/>
    <w:rsid w:val="00BD115A"/>
    <w:rsid w:val="00BD2750"/>
    <w:rsid w:val="00BD2F89"/>
    <w:rsid w:val="00BD30FE"/>
    <w:rsid w:val="00BD3DD3"/>
    <w:rsid w:val="00BD3E18"/>
    <w:rsid w:val="00BD468A"/>
    <w:rsid w:val="00BD50CA"/>
    <w:rsid w:val="00BE060F"/>
    <w:rsid w:val="00BE36FE"/>
    <w:rsid w:val="00BE3E4B"/>
    <w:rsid w:val="00BE50F2"/>
    <w:rsid w:val="00BF0B73"/>
    <w:rsid w:val="00BF265F"/>
    <w:rsid w:val="00BF5F3C"/>
    <w:rsid w:val="00BF6C91"/>
    <w:rsid w:val="00BF6D30"/>
    <w:rsid w:val="00C00CDE"/>
    <w:rsid w:val="00C012AB"/>
    <w:rsid w:val="00C01927"/>
    <w:rsid w:val="00C0406B"/>
    <w:rsid w:val="00C040F6"/>
    <w:rsid w:val="00C0528F"/>
    <w:rsid w:val="00C055DD"/>
    <w:rsid w:val="00C05A77"/>
    <w:rsid w:val="00C065B6"/>
    <w:rsid w:val="00C0760C"/>
    <w:rsid w:val="00C101AA"/>
    <w:rsid w:val="00C11BDA"/>
    <w:rsid w:val="00C1351E"/>
    <w:rsid w:val="00C13576"/>
    <w:rsid w:val="00C14789"/>
    <w:rsid w:val="00C16704"/>
    <w:rsid w:val="00C17F24"/>
    <w:rsid w:val="00C201AE"/>
    <w:rsid w:val="00C21341"/>
    <w:rsid w:val="00C214A3"/>
    <w:rsid w:val="00C22A97"/>
    <w:rsid w:val="00C23420"/>
    <w:rsid w:val="00C2558E"/>
    <w:rsid w:val="00C25B36"/>
    <w:rsid w:val="00C276E3"/>
    <w:rsid w:val="00C3261B"/>
    <w:rsid w:val="00C37F33"/>
    <w:rsid w:val="00C40102"/>
    <w:rsid w:val="00C40C7B"/>
    <w:rsid w:val="00C41796"/>
    <w:rsid w:val="00C418C9"/>
    <w:rsid w:val="00C419F6"/>
    <w:rsid w:val="00C422E7"/>
    <w:rsid w:val="00C4249B"/>
    <w:rsid w:val="00C454B9"/>
    <w:rsid w:val="00C4587C"/>
    <w:rsid w:val="00C460D0"/>
    <w:rsid w:val="00C46474"/>
    <w:rsid w:val="00C46D01"/>
    <w:rsid w:val="00C471BB"/>
    <w:rsid w:val="00C47804"/>
    <w:rsid w:val="00C47D68"/>
    <w:rsid w:val="00C50E73"/>
    <w:rsid w:val="00C5172C"/>
    <w:rsid w:val="00C5300A"/>
    <w:rsid w:val="00C53562"/>
    <w:rsid w:val="00C544FB"/>
    <w:rsid w:val="00C5558F"/>
    <w:rsid w:val="00C560FC"/>
    <w:rsid w:val="00C5655B"/>
    <w:rsid w:val="00C56587"/>
    <w:rsid w:val="00C56D97"/>
    <w:rsid w:val="00C5759A"/>
    <w:rsid w:val="00C60561"/>
    <w:rsid w:val="00C605E1"/>
    <w:rsid w:val="00C61583"/>
    <w:rsid w:val="00C61B81"/>
    <w:rsid w:val="00C63227"/>
    <w:rsid w:val="00C63FCC"/>
    <w:rsid w:val="00C6527C"/>
    <w:rsid w:val="00C6630A"/>
    <w:rsid w:val="00C67913"/>
    <w:rsid w:val="00C72075"/>
    <w:rsid w:val="00C7346E"/>
    <w:rsid w:val="00C73967"/>
    <w:rsid w:val="00C73C7F"/>
    <w:rsid w:val="00C75259"/>
    <w:rsid w:val="00C75AE0"/>
    <w:rsid w:val="00C75B7F"/>
    <w:rsid w:val="00C77822"/>
    <w:rsid w:val="00C80637"/>
    <w:rsid w:val="00C81343"/>
    <w:rsid w:val="00C82326"/>
    <w:rsid w:val="00C83199"/>
    <w:rsid w:val="00C83438"/>
    <w:rsid w:val="00C83841"/>
    <w:rsid w:val="00C84540"/>
    <w:rsid w:val="00C85D7B"/>
    <w:rsid w:val="00C85EA0"/>
    <w:rsid w:val="00C866E1"/>
    <w:rsid w:val="00C87840"/>
    <w:rsid w:val="00C9025C"/>
    <w:rsid w:val="00C90B59"/>
    <w:rsid w:val="00C9344C"/>
    <w:rsid w:val="00C94010"/>
    <w:rsid w:val="00C94EAE"/>
    <w:rsid w:val="00C9641D"/>
    <w:rsid w:val="00C96F45"/>
    <w:rsid w:val="00C97F78"/>
    <w:rsid w:val="00CA11B8"/>
    <w:rsid w:val="00CA1883"/>
    <w:rsid w:val="00CA20A2"/>
    <w:rsid w:val="00CA3132"/>
    <w:rsid w:val="00CA3B40"/>
    <w:rsid w:val="00CA3DB6"/>
    <w:rsid w:val="00CA61A6"/>
    <w:rsid w:val="00CA7807"/>
    <w:rsid w:val="00CB07AA"/>
    <w:rsid w:val="00CB08A7"/>
    <w:rsid w:val="00CB1D5E"/>
    <w:rsid w:val="00CB385C"/>
    <w:rsid w:val="00CB3D66"/>
    <w:rsid w:val="00CB50CE"/>
    <w:rsid w:val="00CB594D"/>
    <w:rsid w:val="00CB5BC0"/>
    <w:rsid w:val="00CB5F25"/>
    <w:rsid w:val="00CB7191"/>
    <w:rsid w:val="00CC0A21"/>
    <w:rsid w:val="00CC25C9"/>
    <w:rsid w:val="00CC394D"/>
    <w:rsid w:val="00CC6C89"/>
    <w:rsid w:val="00CD18ED"/>
    <w:rsid w:val="00CD1DBC"/>
    <w:rsid w:val="00CD2053"/>
    <w:rsid w:val="00CD5349"/>
    <w:rsid w:val="00CD7299"/>
    <w:rsid w:val="00CD73E7"/>
    <w:rsid w:val="00CD7DF8"/>
    <w:rsid w:val="00CD7F16"/>
    <w:rsid w:val="00CE150B"/>
    <w:rsid w:val="00CE2B5E"/>
    <w:rsid w:val="00CE47D0"/>
    <w:rsid w:val="00CE7535"/>
    <w:rsid w:val="00CF16BB"/>
    <w:rsid w:val="00CF46E2"/>
    <w:rsid w:val="00CF4BEE"/>
    <w:rsid w:val="00CF56B0"/>
    <w:rsid w:val="00CF6080"/>
    <w:rsid w:val="00D01370"/>
    <w:rsid w:val="00D01BF8"/>
    <w:rsid w:val="00D01DC7"/>
    <w:rsid w:val="00D02134"/>
    <w:rsid w:val="00D023FE"/>
    <w:rsid w:val="00D03601"/>
    <w:rsid w:val="00D044FA"/>
    <w:rsid w:val="00D04909"/>
    <w:rsid w:val="00D04C38"/>
    <w:rsid w:val="00D0703E"/>
    <w:rsid w:val="00D0762A"/>
    <w:rsid w:val="00D0797D"/>
    <w:rsid w:val="00D10A58"/>
    <w:rsid w:val="00D10B74"/>
    <w:rsid w:val="00D120F2"/>
    <w:rsid w:val="00D1281D"/>
    <w:rsid w:val="00D136DD"/>
    <w:rsid w:val="00D141A1"/>
    <w:rsid w:val="00D17779"/>
    <w:rsid w:val="00D17D79"/>
    <w:rsid w:val="00D20469"/>
    <w:rsid w:val="00D20748"/>
    <w:rsid w:val="00D20854"/>
    <w:rsid w:val="00D20DCC"/>
    <w:rsid w:val="00D2112A"/>
    <w:rsid w:val="00D2117F"/>
    <w:rsid w:val="00D220F3"/>
    <w:rsid w:val="00D22718"/>
    <w:rsid w:val="00D2336E"/>
    <w:rsid w:val="00D245A2"/>
    <w:rsid w:val="00D26300"/>
    <w:rsid w:val="00D3052A"/>
    <w:rsid w:val="00D3326D"/>
    <w:rsid w:val="00D33EA2"/>
    <w:rsid w:val="00D340EF"/>
    <w:rsid w:val="00D408B5"/>
    <w:rsid w:val="00D413B1"/>
    <w:rsid w:val="00D41824"/>
    <w:rsid w:val="00D440FA"/>
    <w:rsid w:val="00D45035"/>
    <w:rsid w:val="00D46297"/>
    <w:rsid w:val="00D46AEC"/>
    <w:rsid w:val="00D47300"/>
    <w:rsid w:val="00D47E8D"/>
    <w:rsid w:val="00D51100"/>
    <w:rsid w:val="00D51CDC"/>
    <w:rsid w:val="00D52B2F"/>
    <w:rsid w:val="00D530DC"/>
    <w:rsid w:val="00D54183"/>
    <w:rsid w:val="00D5449A"/>
    <w:rsid w:val="00D54FB7"/>
    <w:rsid w:val="00D564BD"/>
    <w:rsid w:val="00D57680"/>
    <w:rsid w:val="00D5774F"/>
    <w:rsid w:val="00D60B90"/>
    <w:rsid w:val="00D61645"/>
    <w:rsid w:val="00D64EBD"/>
    <w:rsid w:val="00D652DE"/>
    <w:rsid w:val="00D6543C"/>
    <w:rsid w:val="00D658D1"/>
    <w:rsid w:val="00D66327"/>
    <w:rsid w:val="00D6644E"/>
    <w:rsid w:val="00D66F57"/>
    <w:rsid w:val="00D67DA2"/>
    <w:rsid w:val="00D7114C"/>
    <w:rsid w:val="00D723A9"/>
    <w:rsid w:val="00D734B9"/>
    <w:rsid w:val="00D742B2"/>
    <w:rsid w:val="00D76519"/>
    <w:rsid w:val="00D77326"/>
    <w:rsid w:val="00D77432"/>
    <w:rsid w:val="00D8020B"/>
    <w:rsid w:val="00D80941"/>
    <w:rsid w:val="00D83AD4"/>
    <w:rsid w:val="00D84AA8"/>
    <w:rsid w:val="00D86E16"/>
    <w:rsid w:val="00D87483"/>
    <w:rsid w:val="00D87BA6"/>
    <w:rsid w:val="00D91263"/>
    <w:rsid w:val="00D9155C"/>
    <w:rsid w:val="00D94750"/>
    <w:rsid w:val="00D9615E"/>
    <w:rsid w:val="00D96668"/>
    <w:rsid w:val="00D96929"/>
    <w:rsid w:val="00D96AD7"/>
    <w:rsid w:val="00D97884"/>
    <w:rsid w:val="00DA18A6"/>
    <w:rsid w:val="00DA21A4"/>
    <w:rsid w:val="00DA22CD"/>
    <w:rsid w:val="00DA3E97"/>
    <w:rsid w:val="00DA45D6"/>
    <w:rsid w:val="00DA4EA3"/>
    <w:rsid w:val="00DA5FE6"/>
    <w:rsid w:val="00DA63A5"/>
    <w:rsid w:val="00DA6736"/>
    <w:rsid w:val="00DA67C0"/>
    <w:rsid w:val="00DA7336"/>
    <w:rsid w:val="00DB09D1"/>
    <w:rsid w:val="00DB0BBC"/>
    <w:rsid w:val="00DB1132"/>
    <w:rsid w:val="00DB3464"/>
    <w:rsid w:val="00DB4E18"/>
    <w:rsid w:val="00DB5F90"/>
    <w:rsid w:val="00DB67D8"/>
    <w:rsid w:val="00DB6B5D"/>
    <w:rsid w:val="00DC010A"/>
    <w:rsid w:val="00DC0935"/>
    <w:rsid w:val="00DC2E04"/>
    <w:rsid w:val="00DC2EA4"/>
    <w:rsid w:val="00DC3669"/>
    <w:rsid w:val="00DC590D"/>
    <w:rsid w:val="00DC5B27"/>
    <w:rsid w:val="00DC6AFD"/>
    <w:rsid w:val="00DC6CEB"/>
    <w:rsid w:val="00DD015F"/>
    <w:rsid w:val="00DD1107"/>
    <w:rsid w:val="00DD140D"/>
    <w:rsid w:val="00DD14B5"/>
    <w:rsid w:val="00DD1C1C"/>
    <w:rsid w:val="00DD1D49"/>
    <w:rsid w:val="00DD3BCA"/>
    <w:rsid w:val="00DD7812"/>
    <w:rsid w:val="00DE00E6"/>
    <w:rsid w:val="00DE0E39"/>
    <w:rsid w:val="00DE12D2"/>
    <w:rsid w:val="00DE3945"/>
    <w:rsid w:val="00DE3C09"/>
    <w:rsid w:val="00DE41F6"/>
    <w:rsid w:val="00DE637E"/>
    <w:rsid w:val="00DE78CD"/>
    <w:rsid w:val="00DF08FE"/>
    <w:rsid w:val="00DF1573"/>
    <w:rsid w:val="00DF1992"/>
    <w:rsid w:val="00DF2A69"/>
    <w:rsid w:val="00DF2E82"/>
    <w:rsid w:val="00DF37BD"/>
    <w:rsid w:val="00DF4B55"/>
    <w:rsid w:val="00DF4E7F"/>
    <w:rsid w:val="00DF5D7F"/>
    <w:rsid w:val="00DF6563"/>
    <w:rsid w:val="00DF77EA"/>
    <w:rsid w:val="00E001D6"/>
    <w:rsid w:val="00E00755"/>
    <w:rsid w:val="00E01B5C"/>
    <w:rsid w:val="00E02E95"/>
    <w:rsid w:val="00E03ABE"/>
    <w:rsid w:val="00E05F04"/>
    <w:rsid w:val="00E06DAD"/>
    <w:rsid w:val="00E0769E"/>
    <w:rsid w:val="00E079CA"/>
    <w:rsid w:val="00E10A84"/>
    <w:rsid w:val="00E110B4"/>
    <w:rsid w:val="00E11A91"/>
    <w:rsid w:val="00E137F7"/>
    <w:rsid w:val="00E13AF1"/>
    <w:rsid w:val="00E174CB"/>
    <w:rsid w:val="00E20729"/>
    <w:rsid w:val="00E264C7"/>
    <w:rsid w:val="00E26E21"/>
    <w:rsid w:val="00E274EB"/>
    <w:rsid w:val="00E30E50"/>
    <w:rsid w:val="00E30F2B"/>
    <w:rsid w:val="00E31782"/>
    <w:rsid w:val="00E31A91"/>
    <w:rsid w:val="00E32748"/>
    <w:rsid w:val="00E357F9"/>
    <w:rsid w:val="00E360C7"/>
    <w:rsid w:val="00E36665"/>
    <w:rsid w:val="00E3686B"/>
    <w:rsid w:val="00E40BAC"/>
    <w:rsid w:val="00E41587"/>
    <w:rsid w:val="00E45389"/>
    <w:rsid w:val="00E45A1C"/>
    <w:rsid w:val="00E4641B"/>
    <w:rsid w:val="00E464FE"/>
    <w:rsid w:val="00E468C5"/>
    <w:rsid w:val="00E5147C"/>
    <w:rsid w:val="00E5184A"/>
    <w:rsid w:val="00E519CA"/>
    <w:rsid w:val="00E530DD"/>
    <w:rsid w:val="00E5374B"/>
    <w:rsid w:val="00E57323"/>
    <w:rsid w:val="00E60121"/>
    <w:rsid w:val="00E61C07"/>
    <w:rsid w:val="00E63CF0"/>
    <w:rsid w:val="00E64FD3"/>
    <w:rsid w:val="00E65183"/>
    <w:rsid w:val="00E65F0B"/>
    <w:rsid w:val="00E67DA8"/>
    <w:rsid w:val="00E72AD5"/>
    <w:rsid w:val="00E74254"/>
    <w:rsid w:val="00E74E08"/>
    <w:rsid w:val="00E766BB"/>
    <w:rsid w:val="00E76F65"/>
    <w:rsid w:val="00E80229"/>
    <w:rsid w:val="00E80377"/>
    <w:rsid w:val="00E808D6"/>
    <w:rsid w:val="00E81F52"/>
    <w:rsid w:val="00E828FC"/>
    <w:rsid w:val="00E83B98"/>
    <w:rsid w:val="00E83FE9"/>
    <w:rsid w:val="00E852AE"/>
    <w:rsid w:val="00E87113"/>
    <w:rsid w:val="00E90022"/>
    <w:rsid w:val="00E90D43"/>
    <w:rsid w:val="00E92327"/>
    <w:rsid w:val="00E9615E"/>
    <w:rsid w:val="00E969EF"/>
    <w:rsid w:val="00E96D61"/>
    <w:rsid w:val="00EA0876"/>
    <w:rsid w:val="00EA08CD"/>
    <w:rsid w:val="00EA1A07"/>
    <w:rsid w:val="00EA363C"/>
    <w:rsid w:val="00EA4C98"/>
    <w:rsid w:val="00EA55B4"/>
    <w:rsid w:val="00EA6961"/>
    <w:rsid w:val="00EA6BBD"/>
    <w:rsid w:val="00EA7199"/>
    <w:rsid w:val="00EB058B"/>
    <w:rsid w:val="00EB1289"/>
    <w:rsid w:val="00EB1503"/>
    <w:rsid w:val="00EB27BE"/>
    <w:rsid w:val="00EB27D3"/>
    <w:rsid w:val="00EB2878"/>
    <w:rsid w:val="00EB4745"/>
    <w:rsid w:val="00EB6B50"/>
    <w:rsid w:val="00EB6B91"/>
    <w:rsid w:val="00EC1E7A"/>
    <w:rsid w:val="00EC26E2"/>
    <w:rsid w:val="00EC3CE6"/>
    <w:rsid w:val="00EC4629"/>
    <w:rsid w:val="00EC4E0A"/>
    <w:rsid w:val="00EC4E23"/>
    <w:rsid w:val="00EC5920"/>
    <w:rsid w:val="00EC60FE"/>
    <w:rsid w:val="00EC6AF1"/>
    <w:rsid w:val="00EC759C"/>
    <w:rsid w:val="00EC7E68"/>
    <w:rsid w:val="00ED08F7"/>
    <w:rsid w:val="00ED2291"/>
    <w:rsid w:val="00ED358B"/>
    <w:rsid w:val="00ED6639"/>
    <w:rsid w:val="00ED7231"/>
    <w:rsid w:val="00ED7578"/>
    <w:rsid w:val="00EE014B"/>
    <w:rsid w:val="00EE01EF"/>
    <w:rsid w:val="00EE0A9D"/>
    <w:rsid w:val="00EE1609"/>
    <w:rsid w:val="00EE1737"/>
    <w:rsid w:val="00EE185E"/>
    <w:rsid w:val="00EE19E6"/>
    <w:rsid w:val="00EE336A"/>
    <w:rsid w:val="00EE34CD"/>
    <w:rsid w:val="00EE3F7D"/>
    <w:rsid w:val="00EE50E2"/>
    <w:rsid w:val="00EE5193"/>
    <w:rsid w:val="00EE566D"/>
    <w:rsid w:val="00EE5834"/>
    <w:rsid w:val="00EE690B"/>
    <w:rsid w:val="00EE696B"/>
    <w:rsid w:val="00EE7395"/>
    <w:rsid w:val="00EE7866"/>
    <w:rsid w:val="00EE79BF"/>
    <w:rsid w:val="00EE7DD1"/>
    <w:rsid w:val="00EF2E1E"/>
    <w:rsid w:val="00EF3018"/>
    <w:rsid w:val="00EF3656"/>
    <w:rsid w:val="00EF7340"/>
    <w:rsid w:val="00F0372F"/>
    <w:rsid w:val="00F03B18"/>
    <w:rsid w:val="00F03E49"/>
    <w:rsid w:val="00F055C7"/>
    <w:rsid w:val="00F05655"/>
    <w:rsid w:val="00F06E07"/>
    <w:rsid w:val="00F06E79"/>
    <w:rsid w:val="00F07E8C"/>
    <w:rsid w:val="00F07F87"/>
    <w:rsid w:val="00F12426"/>
    <w:rsid w:val="00F1269C"/>
    <w:rsid w:val="00F14745"/>
    <w:rsid w:val="00F14D45"/>
    <w:rsid w:val="00F16D61"/>
    <w:rsid w:val="00F17231"/>
    <w:rsid w:val="00F172AF"/>
    <w:rsid w:val="00F173F4"/>
    <w:rsid w:val="00F178B3"/>
    <w:rsid w:val="00F178E8"/>
    <w:rsid w:val="00F21D15"/>
    <w:rsid w:val="00F23713"/>
    <w:rsid w:val="00F24020"/>
    <w:rsid w:val="00F24913"/>
    <w:rsid w:val="00F26E2C"/>
    <w:rsid w:val="00F27273"/>
    <w:rsid w:val="00F276DE"/>
    <w:rsid w:val="00F27F34"/>
    <w:rsid w:val="00F3016B"/>
    <w:rsid w:val="00F30CDC"/>
    <w:rsid w:val="00F33CD9"/>
    <w:rsid w:val="00F34C32"/>
    <w:rsid w:val="00F351F4"/>
    <w:rsid w:val="00F35A76"/>
    <w:rsid w:val="00F3635B"/>
    <w:rsid w:val="00F37762"/>
    <w:rsid w:val="00F40826"/>
    <w:rsid w:val="00F41511"/>
    <w:rsid w:val="00F44254"/>
    <w:rsid w:val="00F44EC8"/>
    <w:rsid w:val="00F453FB"/>
    <w:rsid w:val="00F45E90"/>
    <w:rsid w:val="00F47327"/>
    <w:rsid w:val="00F51B1C"/>
    <w:rsid w:val="00F52032"/>
    <w:rsid w:val="00F5323F"/>
    <w:rsid w:val="00F53AC0"/>
    <w:rsid w:val="00F53B60"/>
    <w:rsid w:val="00F53C3A"/>
    <w:rsid w:val="00F5493B"/>
    <w:rsid w:val="00F5510F"/>
    <w:rsid w:val="00F56449"/>
    <w:rsid w:val="00F564D9"/>
    <w:rsid w:val="00F56D4B"/>
    <w:rsid w:val="00F57949"/>
    <w:rsid w:val="00F61BBB"/>
    <w:rsid w:val="00F61E3C"/>
    <w:rsid w:val="00F6325D"/>
    <w:rsid w:val="00F634EF"/>
    <w:rsid w:val="00F65795"/>
    <w:rsid w:val="00F67A03"/>
    <w:rsid w:val="00F67DD8"/>
    <w:rsid w:val="00F71310"/>
    <w:rsid w:val="00F74953"/>
    <w:rsid w:val="00F750E1"/>
    <w:rsid w:val="00F769A8"/>
    <w:rsid w:val="00F76CB0"/>
    <w:rsid w:val="00F77607"/>
    <w:rsid w:val="00F800F0"/>
    <w:rsid w:val="00F8146B"/>
    <w:rsid w:val="00F8225B"/>
    <w:rsid w:val="00F83AD0"/>
    <w:rsid w:val="00F83F23"/>
    <w:rsid w:val="00F83FD1"/>
    <w:rsid w:val="00F84784"/>
    <w:rsid w:val="00F87DBB"/>
    <w:rsid w:val="00F90568"/>
    <w:rsid w:val="00F9184F"/>
    <w:rsid w:val="00F91B0F"/>
    <w:rsid w:val="00F92AEB"/>
    <w:rsid w:val="00F92BF8"/>
    <w:rsid w:val="00F93CEB"/>
    <w:rsid w:val="00F959C9"/>
    <w:rsid w:val="00F96F81"/>
    <w:rsid w:val="00F977B0"/>
    <w:rsid w:val="00F97948"/>
    <w:rsid w:val="00FA0685"/>
    <w:rsid w:val="00FA0BE5"/>
    <w:rsid w:val="00FA0BF1"/>
    <w:rsid w:val="00FA0D50"/>
    <w:rsid w:val="00FA0EA7"/>
    <w:rsid w:val="00FA22E0"/>
    <w:rsid w:val="00FA247C"/>
    <w:rsid w:val="00FA27AA"/>
    <w:rsid w:val="00FA356E"/>
    <w:rsid w:val="00FA45BA"/>
    <w:rsid w:val="00FA56E7"/>
    <w:rsid w:val="00FA681E"/>
    <w:rsid w:val="00FA7FB2"/>
    <w:rsid w:val="00FB005E"/>
    <w:rsid w:val="00FB0229"/>
    <w:rsid w:val="00FB0560"/>
    <w:rsid w:val="00FB061F"/>
    <w:rsid w:val="00FB1466"/>
    <w:rsid w:val="00FB226D"/>
    <w:rsid w:val="00FB2814"/>
    <w:rsid w:val="00FB4732"/>
    <w:rsid w:val="00FC1752"/>
    <w:rsid w:val="00FC2541"/>
    <w:rsid w:val="00FC2E3C"/>
    <w:rsid w:val="00FC335A"/>
    <w:rsid w:val="00FC3729"/>
    <w:rsid w:val="00FC3B12"/>
    <w:rsid w:val="00FD0DBE"/>
    <w:rsid w:val="00FD11C6"/>
    <w:rsid w:val="00FD161E"/>
    <w:rsid w:val="00FD175A"/>
    <w:rsid w:val="00FD3862"/>
    <w:rsid w:val="00FD5851"/>
    <w:rsid w:val="00FD6802"/>
    <w:rsid w:val="00FD6B78"/>
    <w:rsid w:val="00FD6D4F"/>
    <w:rsid w:val="00FD70F3"/>
    <w:rsid w:val="00FE43B4"/>
    <w:rsid w:val="00FE7FE9"/>
    <w:rsid w:val="00FF0E72"/>
    <w:rsid w:val="00FF0FB8"/>
    <w:rsid w:val="00FF1843"/>
    <w:rsid w:val="00FF2065"/>
    <w:rsid w:val="00FF3437"/>
    <w:rsid w:val="00FF3815"/>
    <w:rsid w:val="00FF38B7"/>
    <w:rsid w:val="00FF5B07"/>
    <w:rsid w:val="00FF6FEF"/>
    <w:rsid w:val="00FF7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>
      <o:colormru v:ext="edit" colors="#f90,#fc0,#dce0c7,#9b7361,#cdd3b1"/>
    </o:shapedefaults>
    <o:shapelayout v:ext="edit">
      <o:idmap v:ext="edit" data="1"/>
    </o:shapelayout>
  </w:shapeDefaults>
  <w:decimalSymbol w:val="."/>
  <w:listSeparator w:val=","/>
  <w14:docId w14:val="1113C45C"/>
  <w15:docId w15:val="{D67F9067-4911-4F35-A0F2-16BB42219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0B22B8"/>
    <w:rPr>
      <w:rFonts w:ascii="Century Gothic" w:eastAsia="Times New Roman" w:hAnsi="Century Gothic"/>
      <w:lang w:bidi="ar-SA"/>
    </w:rPr>
  </w:style>
  <w:style w:type="paragraph" w:styleId="Heading1">
    <w:name w:val="heading 1"/>
    <w:next w:val="Normal"/>
    <w:qFormat/>
    <w:rsid w:val="009C488C"/>
    <w:pPr>
      <w:outlineLvl w:val="0"/>
    </w:pPr>
    <w:rPr>
      <w:rFonts w:ascii="Tw Cen MT" w:eastAsia="Times New Roman" w:hAnsi="Tw Cen MT"/>
      <w:color w:val="9B7361"/>
      <w:sz w:val="120"/>
      <w:szCs w:val="120"/>
      <w:lang w:bidi="ar-SA"/>
    </w:rPr>
  </w:style>
  <w:style w:type="paragraph" w:styleId="Heading2">
    <w:name w:val="heading 2"/>
    <w:basedOn w:val="Normal"/>
    <w:next w:val="Normal"/>
    <w:qFormat/>
    <w:rsid w:val="00ED7578"/>
    <w:pPr>
      <w:outlineLvl w:val="1"/>
    </w:pPr>
    <w:rPr>
      <w:rFonts w:ascii="Tw Cen MT" w:hAnsi="Tw Cen MT"/>
      <w:caps/>
      <w:color w:val="CDD3B1"/>
      <w:spacing w:val="400"/>
      <w:sz w:val="80"/>
      <w:szCs w:val="80"/>
    </w:rPr>
  </w:style>
  <w:style w:type="paragraph" w:styleId="Heading3">
    <w:name w:val="heading 3"/>
    <w:basedOn w:val="Normal"/>
    <w:next w:val="Normal"/>
    <w:link w:val="Heading3Char"/>
    <w:qFormat/>
    <w:rsid w:val="00ED7578"/>
    <w:pPr>
      <w:outlineLvl w:val="2"/>
    </w:pPr>
    <w:rPr>
      <w:rFonts w:ascii="Garamond" w:hAnsi="Garamond"/>
      <w:i/>
      <w:color w:val="CDD3B1"/>
      <w:sz w:val="120"/>
    </w:rPr>
  </w:style>
  <w:style w:type="paragraph" w:styleId="Heading4">
    <w:name w:val="heading 4"/>
    <w:basedOn w:val="Normal"/>
    <w:next w:val="Normal"/>
    <w:link w:val="Heading4Char"/>
    <w:unhideWhenUsed/>
    <w:qFormat/>
    <w:rsid w:val="00492BF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rsid w:val="001A53F7"/>
    <w:pPr>
      <w:spacing w:after="160" w:line="360" w:lineRule="exact"/>
      <w:jc w:val="both"/>
    </w:pPr>
    <w:rPr>
      <w:sz w:val="16"/>
    </w:rPr>
  </w:style>
  <w:style w:type="paragraph" w:customStyle="1" w:styleId="Subheading">
    <w:name w:val="Sub heading"/>
    <w:basedOn w:val="Heading2"/>
    <w:rsid w:val="00ED7578"/>
    <w:pPr>
      <w:spacing w:after="80"/>
    </w:pPr>
    <w:rPr>
      <w:spacing w:val="80"/>
      <w:sz w:val="40"/>
      <w:szCs w:val="40"/>
    </w:rPr>
  </w:style>
  <w:style w:type="paragraph" w:customStyle="1" w:styleId="Subheading2">
    <w:name w:val="Sub heading 2"/>
    <w:basedOn w:val="Heading1"/>
    <w:rsid w:val="00766DBE"/>
    <w:pPr>
      <w:spacing w:before="600"/>
    </w:pPr>
    <w:rPr>
      <w:rFonts w:ascii="Century Gothic" w:hAnsi="Century Gothic"/>
      <w:spacing w:val="20"/>
      <w:sz w:val="32"/>
      <w:szCs w:val="32"/>
    </w:rPr>
  </w:style>
  <w:style w:type="paragraph" w:styleId="DocumentMap">
    <w:name w:val="Document Map"/>
    <w:basedOn w:val="Normal"/>
    <w:semiHidden/>
    <w:rPr>
      <w:rFonts w:ascii="Geneva" w:hAnsi="Geneva"/>
    </w:rPr>
  </w:style>
  <w:style w:type="paragraph" w:styleId="TOC1">
    <w:name w:val="toc 1"/>
    <w:basedOn w:val="Normal"/>
    <w:next w:val="Normal"/>
    <w:autoRedefine/>
    <w:semiHidden/>
    <w:rPr>
      <w:rFonts w:ascii="Tahoma" w:hAnsi="Tahoma"/>
      <w:b/>
      <w:color w:val="003300"/>
    </w:rPr>
  </w:style>
  <w:style w:type="paragraph" w:styleId="TOC2">
    <w:name w:val="toc 2"/>
    <w:basedOn w:val="Normal"/>
    <w:next w:val="Normal"/>
    <w:autoRedefine/>
    <w:semiHidden/>
    <w:pPr>
      <w:ind w:left="240"/>
    </w:pPr>
    <w:rPr>
      <w:rFonts w:ascii="Tahoma" w:hAnsi="Tahoma"/>
    </w:rPr>
  </w:style>
  <w:style w:type="paragraph" w:styleId="BalloonText">
    <w:name w:val="Balloon Text"/>
    <w:basedOn w:val="Normal"/>
    <w:semiHidden/>
    <w:rsid w:val="00B371D8"/>
    <w:rPr>
      <w:rFonts w:ascii="Tahoma" w:hAnsi="Tahoma" w:cs="Tahoma"/>
      <w:sz w:val="16"/>
      <w:szCs w:val="16"/>
    </w:rPr>
  </w:style>
  <w:style w:type="paragraph" w:customStyle="1" w:styleId="TableofContents">
    <w:name w:val="Table of Contents"/>
    <w:basedOn w:val="Text"/>
    <w:rsid w:val="001A53F7"/>
    <w:pPr>
      <w:tabs>
        <w:tab w:val="right" w:leader="dot" w:pos="7920"/>
      </w:tabs>
      <w:spacing w:after="0"/>
      <w:jc w:val="left"/>
    </w:pPr>
  </w:style>
  <w:style w:type="paragraph" w:customStyle="1" w:styleId="Subheading3">
    <w:name w:val="Sub heading 3"/>
    <w:basedOn w:val="Subheading2"/>
    <w:rsid w:val="00766DBE"/>
    <w:pPr>
      <w:spacing w:before="280"/>
    </w:pPr>
    <w:rPr>
      <w:sz w:val="24"/>
    </w:rPr>
  </w:style>
  <w:style w:type="paragraph" w:customStyle="1" w:styleId="Page">
    <w:name w:val="Page"/>
    <w:basedOn w:val="Normal"/>
    <w:rsid w:val="00ED7578"/>
    <w:pPr>
      <w:jc w:val="right"/>
    </w:pPr>
    <w:rPr>
      <w:rFonts w:ascii="Tw Cen MT" w:hAnsi="Tw Cen MT"/>
      <w:color w:val="9B7361"/>
    </w:rPr>
  </w:style>
  <w:style w:type="paragraph" w:styleId="Header">
    <w:name w:val="header"/>
    <w:basedOn w:val="Normal"/>
    <w:rsid w:val="001A53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A53F7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al"/>
    <w:rsid w:val="00A673D3"/>
    <w:pPr>
      <w:jc w:val="center"/>
    </w:pPr>
    <w:rPr>
      <w:sz w:val="13"/>
    </w:rPr>
  </w:style>
  <w:style w:type="paragraph" w:customStyle="1" w:styleId="CaptionText2">
    <w:name w:val="Caption Text 2"/>
    <w:basedOn w:val="CaptionText"/>
    <w:rsid w:val="007540A4"/>
    <w:pPr>
      <w:spacing w:after="100" w:line="360" w:lineRule="auto"/>
      <w:jc w:val="left"/>
    </w:pPr>
  </w:style>
  <w:style w:type="paragraph" w:customStyle="1" w:styleId="CaptionText-green">
    <w:name w:val="Caption Text - green"/>
    <w:basedOn w:val="CaptionText"/>
    <w:rsid w:val="00ED7578"/>
    <w:pPr>
      <w:framePr w:hSpace="187" w:wrap="around" w:vAnchor="page" w:hAnchor="page" w:xAlign="center" w:y="2881"/>
      <w:suppressOverlap/>
    </w:pPr>
    <w:rPr>
      <w:color w:val="CDD3B1"/>
    </w:rPr>
  </w:style>
  <w:style w:type="paragraph" w:customStyle="1" w:styleId="CaptionText2-green">
    <w:name w:val="Caption Text 2 - green"/>
    <w:basedOn w:val="CaptionText2"/>
    <w:rsid w:val="00ED7578"/>
    <w:rPr>
      <w:color w:val="CDD3B1"/>
    </w:rPr>
  </w:style>
  <w:style w:type="paragraph" w:customStyle="1" w:styleId="TableText">
    <w:name w:val="Table Text"/>
    <w:basedOn w:val="Normal"/>
    <w:rsid w:val="00613813"/>
    <w:rPr>
      <w:sz w:val="16"/>
    </w:rPr>
  </w:style>
  <w:style w:type="paragraph" w:customStyle="1" w:styleId="TableText-bold">
    <w:name w:val="Table Text - bold"/>
    <w:basedOn w:val="TableText"/>
    <w:rsid w:val="008F2F5B"/>
    <w:rPr>
      <w:color w:val="9B7361"/>
      <w:sz w:val="24"/>
      <w:szCs w:val="24"/>
    </w:rPr>
  </w:style>
  <w:style w:type="paragraph" w:customStyle="1" w:styleId="TableText-Allcaps">
    <w:name w:val="Table Text - All caps"/>
    <w:basedOn w:val="TableText"/>
    <w:rsid w:val="008F2F5B"/>
    <w:rPr>
      <w:caps/>
      <w:sz w:val="14"/>
      <w:szCs w:val="16"/>
    </w:rPr>
  </w:style>
  <w:style w:type="paragraph" w:customStyle="1" w:styleId="LocationDate">
    <w:name w:val="Location &amp; Date"/>
    <w:basedOn w:val="Text"/>
    <w:rsid w:val="00B37484"/>
    <w:pPr>
      <w:spacing w:after="0"/>
      <w:jc w:val="left"/>
    </w:pPr>
  </w:style>
  <w:style w:type="character" w:customStyle="1" w:styleId="Heading3Char">
    <w:name w:val="Heading 3 Char"/>
    <w:basedOn w:val="DefaultParagraphFont"/>
    <w:link w:val="Heading3"/>
    <w:rsid w:val="00ED7578"/>
    <w:rPr>
      <w:rFonts w:ascii="Garamond" w:hAnsi="Garamond"/>
      <w:i/>
      <w:color w:val="CDD3B1"/>
      <w:sz w:val="120"/>
      <w:lang w:val="en-US" w:eastAsia="en-US" w:bidi="ar-SA"/>
    </w:rPr>
  </w:style>
  <w:style w:type="paragraph" w:customStyle="1" w:styleId="SaleBanner">
    <w:name w:val="Sale Banner"/>
    <w:basedOn w:val="Normal"/>
    <w:rsid w:val="00CF16BB"/>
    <w:pPr>
      <w:jc w:val="center"/>
    </w:pPr>
    <w:rPr>
      <w:rFonts w:ascii="Arial Black" w:hAnsi="Arial Black"/>
      <w:color w:val="669999"/>
      <w:sz w:val="260"/>
      <w:szCs w:val="200"/>
    </w:rPr>
  </w:style>
  <w:style w:type="paragraph" w:customStyle="1" w:styleId="Teaser">
    <w:name w:val="Teaser"/>
    <w:basedOn w:val="Normal"/>
    <w:link w:val="TeaserChar"/>
    <w:rsid w:val="00A3420D"/>
    <w:pPr>
      <w:spacing w:after="480"/>
      <w:jc w:val="center"/>
    </w:pPr>
    <w:rPr>
      <w:rFonts w:ascii="Garamond" w:hAnsi="Garamond"/>
      <w:b/>
      <w:color w:val="669999"/>
      <w:sz w:val="48"/>
      <w:szCs w:val="24"/>
    </w:rPr>
  </w:style>
  <w:style w:type="paragraph" w:customStyle="1" w:styleId="Points">
    <w:name w:val="Points"/>
    <w:basedOn w:val="Teaser"/>
    <w:link w:val="PointsChar"/>
    <w:rsid w:val="00A3420D"/>
    <w:pPr>
      <w:spacing w:before="60" w:after="0"/>
    </w:pPr>
    <w:rPr>
      <w:sz w:val="40"/>
    </w:rPr>
  </w:style>
  <w:style w:type="paragraph" w:customStyle="1" w:styleId="Percents">
    <w:name w:val="Percents"/>
    <w:basedOn w:val="Points"/>
    <w:link w:val="PercentsChar"/>
    <w:rsid w:val="00A3420D"/>
    <w:pPr>
      <w:spacing w:after="480"/>
    </w:pPr>
    <w:rPr>
      <w:spacing w:val="10"/>
      <w:sz w:val="48"/>
      <w:szCs w:val="40"/>
    </w:rPr>
  </w:style>
  <w:style w:type="character" w:customStyle="1" w:styleId="TeaserChar">
    <w:name w:val="Teaser Char"/>
    <w:link w:val="Teaser"/>
    <w:rsid w:val="00A3420D"/>
    <w:rPr>
      <w:rFonts w:ascii="Garamond" w:eastAsia="Times New Roman" w:hAnsi="Garamond"/>
      <w:b/>
      <w:color w:val="669999"/>
      <w:sz w:val="48"/>
      <w:szCs w:val="24"/>
      <w:lang w:bidi="ar-SA"/>
    </w:rPr>
  </w:style>
  <w:style w:type="character" w:customStyle="1" w:styleId="PointsChar">
    <w:name w:val="Points Char"/>
    <w:link w:val="Points"/>
    <w:rsid w:val="00A3420D"/>
    <w:rPr>
      <w:rFonts w:ascii="Garamond" w:eastAsia="Times New Roman" w:hAnsi="Garamond"/>
      <w:b/>
      <w:color w:val="669999"/>
      <w:sz w:val="40"/>
      <w:szCs w:val="24"/>
      <w:lang w:bidi="ar-SA"/>
    </w:rPr>
  </w:style>
  <w:style w:type="character" w:customStyle="1" w:styleId="PercentsChar">
    <w:name w:val="Percents Char"/>
    <w:link w:val="Percents"/>
    <w:rsid w:val="00A3420D"/>
    <w:rPr>
      <w:rFonts w:ascii="Garamond" w:eastAsia="Times New Roman" w:hAnsi="Garamond"/>
      <w:b/>
      <w:color w:val="669999"/>
      <w:spacing w:val="10"/>
      <w:sz w:val="48"/>
      <w:szCs w:val="40"/>
      <w:lang w:bidi="ar-SA"/>
    </w:rPr>
  </w:style>
  <w:style w:type="paragraph" w:styleId="ListParagraph">
    <w:name w:val="List Paragraph"/>
    <w:aliases w:val="saber List Paragraph,بولت پاراگراف,List Paragraph2"/>
    <w:basedOn w:val="Normal"/>
    <w:link w:val="ListParagraphChar"/>
    <w:uiPriority w:val="1"/>
    <w:qFormat/>
    <w:rsid w:val="002F038A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bidi="fa-IR"/>
    </w:rPr>
  </w:style>
  <w:style w:type="character" w:styleId="Hyperlink">
    <w:name w:val="Hyperlink"/>
    <w:uiPriority w:val="99"/>
    <w:unhideWhenUsed/>
    <w:rsid w:val="002F038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86E6F"/>
    <w:rPr>
      <w:rFonts w:ascii="Century Gothic" w:eastAsia="Times New Roman" w:hAnsi="Century Gothic"/>
      <w:lang w:bidi="ar-SA"/>
    </w:rPr>
  </w:style>
  <w:style w:type="table" w:styleId="MediumGrid3-Accent5">
    <w:name w:val="Medium Grid 3 Accent 5"/>
    <w:basedOn w:val="TableNormal"/>
    <w:uiPriority w:val="69"/>
    <w:rsid w:val="0001755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FollowedHyperlink">
    <w:name w:val="FollowedHyperlink"/>
    <w:basedOn w:val="DefaultParagraphFont"/>
    <w:semiHidden/>
    <w:unhideWhenUsed/>
    <w:rsid w:val="002949E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semiHidden/>
    <w:unhideWhenUsed/>
    <w:rsid w:val="000354C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354C7"/>
  </w:style>
  <w:style w:type="character" w:customStyle="1" w:styleId="CommentTextChar">
    <w:name w:val="Comment Text Char"/>
    <w:basedOn w:val="DefaultParagraphFont"/>
    <w:link w:val="CommentText"/>
    <w:semiHidden/>
    <w:rsid w:val="000354C7"/>
    <w:rPr>
      <w:rFonts w:ascii="Century Gothic" w:eastAsia="Times New Roman" w:hAnsi="Century Gothic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354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354C7"/>
    <w:rPr>
      <w:rFonts w:ascii="Century Gothic" w:eastAsia="Times New Roman" w:hAnsi="Century Gothic"/>
      <w:b/>
      <w:bCs/>
      <w:lang w:bidi="ar-SA"/>
    </w:rPr>
  </w:style>
  <w:style w:type="character" w:styleId="LineNumber">
    <w:name w:val="line number"/>
    <w:basedOn w:val="DefaultParagraphFont"/>
    <w:uiPriority w:val="99"/>
    <w:semiHidden/>
    <w:unhideWhenUsed/>
    <w:rsid w:val="00350270"/>
  </w:style>
  <w:style w:type="table" w:styleId="TableGrid">
    <w:name w:val="Table Grid"/>
    <w:basedOn w:val="TableNormal"/>
    <w:uiPriority w:val="39"/>
    <w:rsid w:val="00584CB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584CB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57436D"/>
    <w:rPr>
      <w:rFonts w:ascii="Calibri" w:eastAsia="Calibri" w:hAnsi="Calibri" w:cs="Arial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83841"/>
    <w:pPr>
      <w:spacing w:after="200"/>
    </w:pPr>
    <w:rPr>
      <w:rFonts w:ascii="B Nazanin" w:eastAsiaTheme="minorHAnsi" w:hAnsi="B Nazanin" w:cstheme="minorBidi"/>
      <w:i/>
      <w:iCs/>
      <w:color w:val="1F497D" w:themeColor="text2"/>
      <w:sz w:val="18"/>
      <w:szCs w:val="18"/>
    </w:rPr>
  </w:style>
  <w:style w:type="table" w:styleId="GridTable1Light-Accent1">
    <w:name w:val="Grid Table 1 Light Accent 1"/>
    <w:basedOn w:val="TableNormal"/>
    <w:uiPriority w:val="46"/>
    <w:rsid w:val="003F5563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aliases w:val="saber List Paragraph Char,بولت پاراگراف Char,List Paragraph2 Char"/>
    <w:link w:val="ListParagraph"/>
    <w:uiPriority w:val="1"/>
    <w:rsid w:val="00FF7D52"/>
    <w:rPr>
      <w:rFonts w:ascii="Calibri" w:eastAsia="Calibri" w:hAnsi="Calibri" w:cs="Arial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492BF2"/>
    <w:rPr>
      <w:rFonts w:asciiTheme="majorHAnsi" w:eastAsiaTheme="majorEastAsia" w:hAnsiTheme="majorHAnsi" w:cstheme="majorBidi"/>
      <w:i/>
      <w:iCs/>
      <w:color w:val="365F91" w:themeColor="accent1" w:themeShade="BF"/>
      <w:lang w:bidi="ar-SA"/>
    </w:rPr>
  </w:style>
  <w:style w:type="table" w:customStyle="1" w:styleId="PlainTable41">
    <w:name w:val="Plain Table 41"/>
    <w:basedOn w:val="TableNormal"/>
    <w:next w:val="PlainTable4"/>
    <w:uiPriority w:val="44"/>
    <w:rsid w:val="00FA27AA"/>
    <w:rPr>
      <w:rFonts w:ascii="Franklin Gothic Medium" w:eastAsia="Franklin Gothic Medium" w:hAnsi="Franklin Gothic Medium"/>
      <w:sz w:val="24"/>
      <w:szCs w:val="24"/>
      <w:lang w:bidi="ar-S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PlainTable4">
    <w:name w:val="Plain Table 4"/>
    <w:basedOn w:val="TableNormal"/>
    <w:uiPriority w:val="44"/>
    <w:rsid w:val="00FA27A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ageNumber">
    <w:name w:val="page number"/>
    <w:basedOn w:val="DefaultParagraphFont"/>
    <w:uiPriority w:val="99"/>
    <w:semiHidden/>
    <w:rsid w:val="00FF5B07"/>
  </w:style>
  <w:style w:type="paragraph" w:styleId="FootnoteText">
    <w:name w:val="footnote text"/>
    <w:basedOn w:val="Normal"/>
    <w:link w:val="FootnoteTextChar"/>
    <w:semiHidden/>
    <w:unhideWhenUsed/>
    <w:rsid w:val="00993329"/>
  </w:style>
  <w:style w:type="character" w:customStyle="1" w:styleId="FootnoteTextChar">
    <w:name w:val="Footnote Text Char"/>
    <w:basedOn w:val="DefaultParagraphFont"/>
    <w:link w:val="FootnoteText"/>
    <w:semiHidden/>
    <w:rsid w:val="00993329"/>
    <w:rPr>
      <w:rFonts w:ascii="Century Gothic" w:eastAsia="Times New Roman" w:hAnsi="Century Gothic"/>
      <w:lang w:bidi="ar-SA"/>
    </w:rPr>
  </w:style>
  <w:style w:type="character" w:styleId="FootnoteReference">
    <w:name w:val="footnote reference"/>
    <w:basedOn w:val="DefaultParagraphFont"/>
    <w:semiHidden/>
    <w:unhideWhenUsed/>
    <w:rsid w:val="00993329"/>
    <w:rPr>
      <w:vertAlign w:val="superscript"/>
    </w:rPr>
  </w:style>
  <w:style w:type="paragraph" w:styleId="Revision">
    <w:name w:val="Revision"/>
    <w:hidden/>
    <w:uiPriority w:val="99"/>
    <w:semiHidden/>
    <w:rsid w:val="00D8020B"/>
    <w:rPr>
      <w:rFonts w:ascii="Century Gothic" w:eastAsia="Times New Roman" w:hAnsi="Century Gothic"/>
      <w:lang w:bidi="ar-SA"/>
    </w:rPr>
  </w:style>
  <w:style w:type="table" w:styleId="GridTable2">
    <w:name w:val="Grid Table 2"/>
    <w:basedOn w:val="TableNormal"/>
    <w:uiPriority w:val="47"/>
    <w:rsid w:val="00E13AF1"/>
    <w:rPr>
      <w:rFonts w:asciiTheme="minorHAnsi" w:eastAsiaTheme="minorHAnsi" w:hAnsiTheme="minorHAnsi" w:cstheme="minorBidi"/>
      <w:sz w:val="24"/>
      <w:szCs w:val="24"/>
      <w:lang w:bidi="ar-S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2934E4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F30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1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yperlink" Target="https://worldwide.espacenet.com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lens.org/" TargetMode="Externa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hyperlink" Target="http://patentscope.wipo.int/search/" TargetMode="External"/><Relationship Id="rId20" Type="http://schemas.openxmlformats.org/officeDocument/2006/relationships/hyperlink" Target="https://ghazal.inif.ir/gran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s://ghazal.inif.ir/grant" TargetMode="External"/><Relationship Id="rId23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iripo.ssaa.ir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kiIdea_System4\AppData\Roaming\Microsoft\Templates\Family%20history%20book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986AF-8913-4003-B70B-E14C3206C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Family history book</Template>
  <TotalTime>1218</TotalTime>
  <Pages>10</Pages>
  <Words>1604</Words>
  <Characters>8042</Characters>
  <Application>Microsoft Office Word</Application>
  <DocSecurity>0</DocSecurity>
  <Lines>178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WikiIdea_System4</dc:creator>
  <cp:keywords/>
  <dc:description/>
  <cp:lastModifiedBy>Shahrzad Bhrz</cp:lastModifiedBy>
  <cp:revision>126</cp:revision>
  <cp:lastPrinted>2021-06-09T11:59:00Z</cp:lastPrinted>
  <dcterms:created xsi:type="dcterms:W3CDTF">2021-02-23T12:28:00Z</dcterms:created>
  <dcterms:modified xsi:type="dcterms:W3CDTF">2021-06-27T03:45:00Z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TC101030591033</vt:lpwstr>
  </property>
</Properties>
</file>